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A20FC" w14:textId="52FD0718" w:rsidR="006079B8" w:rsidRPr="00E215C4" w:rsidRDefault="006079B8" w:rsidP="00A04250">
      <w:pPr>
        <w:rPr>
          <w:rFonts w:asciiTheme="majorHAnsi" w:hAnsiTheme="majorHAnsi" w:cstheme="majorHAnsi"/>
          <w:noProof w:val="0"/>
          <w:color w:val="222222"/>
          <w:sz w:val="22"/>
          <w:szCs w:val="22"/>
        </w:rPr>
      </w:pPr>
    </w:p>
    <w:tbl>
      <w:tblPr>
        <w:tblStyle w:val="GridTable1Light-Accent1"/>
        <w:tblW w:w="5000" w:type="pct"/>
        <w:tblLook w:val="04A0" w:firstRow="1" w:lastRow="0" w:firstColumn="1" w:lastColumn="0" w:noHBand="0" w:noVBand="1"/>
      </w:tblPr>
      <w:tblGrid>
        <w:gridCol w:w="5127"/>
        <w:gridCol w:w="2849"/>
        <w:gridCol w:w="1424"/>
        <w:gridCol w:w="1424"/>
        <w:gridCol w:w="2846"/>
      </w:tblGrid>
      <w:tr w:rsidR="007529C8" w:rsidRPr="00F7057B" w14:paraId="4B3486D9" w14:textId="77777777" w:rsidTr="008903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882F01C" w14:textId="304F20F5" w:rsidR="007529C8" w:rsidRPr="00F7057B" w:rsidRDefault="007529C8" w:rsidP="00B12DF9">
            <w:pPr>
              <w:jc w:val="center"/>
              <w:rPr>
                <w:rFonts w:ascii="Calibri" w:hAnsi="Calibri" w:cstheme="majorHAnsi"/>
                <w:b w:val="0"/>
                <w:noProof w:val="0"/>
                <w:color w:val="000000" w:themeColor="text1"/>
              </w:rPr>
            </w:pPr>
            <w:r w:rsidRPr="00F7057B">
              <w:rPr>
                <w:rFonts w:ascii="Calibri" w:hAnsi="Calibri" w:cstheme="majorHAnsi"/>
                <w:b w:val="0"/>
                <w:noProof w:val="0"/>
                <w:color w:val="000000" w:themeColor="text1"/>
              </w:rPr>
              <w:t>Purposes</w:t>
            </w:r>
          </w:p>
        </w:tc>
        <w:tc>
          <w:tcPr>
            <w:tcW w:w="20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0B151B1" w14:textId="7F4ADC94" w:rsidR="007529C8" w:rsidRPr="00F7057B" w:rsidRDefault="007529C8" w:rsidP="00B12D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ajorHAnsi"/>
                <w:bCs w:val="0"/>
                <w:noProof w:val="0"/>
                <w:color w:val="000000" w:themeColor="text1"/>
              </w:rPr>
            </w:pPr>
            <w:r>
              <w:rPr>
                <w:rFonts w:ascii="Calibri" w:hAnsi="Calibri" w:cstheme="majorHAnsi"/>
                <w:b w:val="0"/>
                <w:noProof w:val="0"/>
                <w:color w:val="000000" w:themeColor="text1"/>
              </w:rPr>
              <w:t xml:space="preserve">Members in Attendance 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20B0110" w14:textId="3B812C1C" w:rsidR="007529C8" w:rsidRPr="00F7057B" w:rsidRDefault="007529C8" w:rsidP="00B12D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ajorHAnsi"/>
                <w:b w:val="0"/>
                <w:noProof w:val="0"/>
                <w:color w:val="000000" w:themeColor="text1"/>
              </w:rPr>
            </w:pPr>
            <w:r>
              <w:rPr>
                <w:rFonts w:ascii="Calibri" w:hAnsi="Calibri" w:cstheme="majorHAnsi"/>
                <w:b w:val="0"/>
                <w:noProof w:val="0"/>
                <w:color w:val="000000" w:themeColor="text1"/>
              </w:rPr>
              <w:t>Public Comment Speakers</w:t>
            </w:r>
          </w:p>
        </w:tc>
      </w:tr>
      <w:tr w:rsidR="007529C8" w:rsidRPr="002E5AAE" w14:paraId="345F91D6" w14:textId="77777777" w:rsidTr="00933022">
        <w:trPr>
          <w:trHeight w:val="2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F4D7" w14:textId="2591EFEC" w:rsidR="007529C8" w:rsidRDefault="007529C8" w:rsidP="006C3021">
            <w:pPr>
              <w:pStyle w:val="ListParagraph"/>
              <w:numPr>
                <w:ilvl w:val="0"/>
                <w:numId w:val="1"/>
              </w:numPr>
              <w:spacing w:before="360" w:after="360" w:line="259" w:lineRule="auto"/>
              <w:rPr>
                <w:rFonts w:ascii="Calibri" w:hAnsi="Calibri"/>
                <w:b w:val="0"/>
                <w:sz w:val="22"/>
                <w:szCs w:val="22"/>
              </w:rPr>
            </w:pPr>
            <w:r w:rsidRPr="002B48EE">
              <w:rPr>
                <w:rFonts w:ascii="Calibri" w:hAnsi="Calibri"/>
                <w:b w:val="0"/>
                <w:sz w:val="22"/>
                <w:szCs w:val="22"/>
              </w:rPr>
              <w:t>To hear public comment on meaningful criteria</w:t>
            </w:r>
          </w:p>
          <w:p w14:paraId="6AADE914" w14:textId="77777777" w:rsidR="00933022" w:rsidRPr="002B48EE" w:rsidRDefault="00933022" w:rsidP="00933022">
            <w:pPr>
              <w:pStyle w:val="ListParagraph"/>
              <w:spacing w:before="360" w:after="360" w:line="259" w:lineRule="auto"/>
              <w:ind w:left="360"/>
              <w:rPr>
                <w:rFonts w:ascii="Calibri" w:hAnsi="Calibri"/>
                <w:b w:val="0"/>
                <w:sz w:val="22"/>
                <w:szCs w:val="22"/>
              </w:rPr>
            </w:pPr>
          </w:p>
          <w:p w14:paraId="54F62004" w14:textId="77777777" w:rsidR="00933022" w:rsidRPr="002B48EE" w:rsidRDefault="007529C8" w:rsidP="006C3021">
            <w:pPr>
              <w:pStyle w:val="ListParagraph"/>
              <w:numPr>
                <w:ilvl w:val="0"/>
                <w:numId w:val="5"/>
              </w:numPr>
              <w:spacing w:before="360" w:after="360" w:line="259" w:lineRule="auto"/>
              <w:rPr>
                <w:rFonts w:ascii="Calibri" w:hAnsi="Calibri"/>
                <w:b w:val="0"/>
                <w:sz w:val="22"/>
                <w:szCs w:val="22"/>
              </w:rPr>
            </w:pPr>
            <w:r w:rsidRPr="002B48EE">
              <w:rPr>
                <w:rFonts w:ascii="Calibri" w:hAnsi="Calibri"/>
                <w:b w:val="0"/>
                <w:sz w:val="22"/>
                <w:szCs w:val="22"/>
              </w:rPr>
              <w:t>To have unanswered questions about timeline, process or purpose clarified</w:t>
            </w:r>
          </w:p>
          <w:p w14:paraId="1DD2B0C5" w14:textId="4355A4CA" w:rsidR="00933022" w:rsidRPr="00933022" w:rsidRDefault="00933022" w:rsidP="00933022">
            <w:pPr>
              <w:pStyle w:val="ListParagraph"/>
              <w:spacing w:before="360" w:after="360" w:line="259" w:lineRule="auto"/>
              <w:ind w:left="360"/>
              <w:rPr>
                <w:rFonts w:ascii="Calibri" w:hAnsi="Calibri"/>
                <w:b w:val="0"/>
                <w:sz w:val="22"/>
                <w:szCs w:val="22"/>
              </w:rPr>
            </w:pPr>
          </w:p>
          <w:p w14:paraId="24084939" w14:textId="1D5878E4" w:rsidR="007529C8" w:rsidRPr="00933022" w:rsidRDefault="007529C8" w:rsidP="006C3021">
            <w:pPr>
              <w:pStyle w:val="ListParagraph"/>
              <w:numPr>
                <w:ilvl w:val="0"/>
                <w:numId w:val="1"/>
              </w:numPr>
              <w:spacing w:before="360" w:after="360" w:line="259" w:lineRule="auto"/>
              <w:rPr>
                <w:rFonts w:ascii="Calibri" w:hAnsi="Calibri"/>
                <w:b w:val="0"/>
                <w:sz w:val="22"/>
                <w:szCs w:val="22"/>
              </w:rPr>
            </w:pPr>
            <w:r w:rsidRPr="002B48EE">
              <w:rPr>
                <w:rFonts w:ascii="Calibri" w:hAnsi="Calibri"/>
                <w:b w:val="0"/>
                <w:sz w:val="22"/>
                <w:szCs w:val="22"/>
              </w:rPr>
              <w:t>To identify meaningful criteria for campuses to evaluate proposed names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3961A1" w14:textId="77777777" w:rsidR="007529C8" w:rsidRPr="002B48EE" w:rsidRDefault="007529C8" w:rsidP="00933022">
            <w:pPr>
              <w:ind w:left="696" w:firstLine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2B48EE">
              <w:rPr>
                <w:rFonts w:ascii="Calibri" w:hAnsi="Calibri" w:cs="Calibri"/>
                <w:bCs/>
                <w:sz w:val="22"/>
                <w:szCs w:val="22"/>
              </w:rPr>
              <w:t>Raul Alvarez</w:t>
            </w:r>
          </w:p>
          <w:p w14:paraId="6E6320B3" w14:textId="77777777" w:rsidR="007529C8" w:rsidRPr="002B48EE" w:rsidRDefault="007529C8" w:rsidP="00933022">
            <w:pPr>
              <w:ind w:left="696" w:firstLine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2B48EE">
              <w:rPr>
                <w:rFonts w:ascii="Calibri" w:hAnsi="Calibri" w:cs="Calibri"/>
                <w:bCs/>
                <w:sz w:val="22"/>
                <w:szCs w:val="22"/>
              </w:rPr>
              <w:t>Larry Amaro</w:t>
            </w:r>
          </w:p>
          <w:p w14:paraId="6BEA613D" w14:textId="77777777" w:rsidR="007529C8" w:rsidRPr="002B48EE" w:rsidRDefault="007529C8" w:rsidP="00933022">
            <w:pPr>
              <w:ind w:left="696" w:firstLine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2B48EE">
              <w:rPr>
                <w:rFonts w:ascii="Calibri" w:hAnsi="Calibri" w:cs="Calibri"/>
                <w:bCs/>
                <w:sz w:val="22"/>
                <w:szCs w:val="22"/>
              </w:rPr>
              <w:t>Vanessa Dainton</w:t>
            </w:r>
          </w:p>
          <w:p w14:paraId="19A16137" w14:textId="77777777" w:rsidR="007529C8" w:rsidRPr="002B48EE" w:rsidRDefault="007529C8" w:rsidP="00933022">
            <w:pPr>
              <w:ind w:left="696" w:firstLine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2B48EE">
              <w:rPr>
                <w:rFonts w:ascii="Calibri" w:hAnsi="Calibri" w:cs="Calibri"/>
                <w:bCs/>
                <w:sz w:val="22"/>
                <w:szCs w:val="22"/>
              </w:rPr>
              <w:t>Roxanne Evans</w:t>
            </w:r>
          </w:p>
          <w:p w14:paraId="5F1B3ECA" w14:textId="77777777" w:rsidR="007529C8" w:rsidRPr="002B48EE" w:rsidRDefault="007529C8" w:rsidP="00933022">
            <w:pPr>
              <w:ind w:left="696" w:firstLine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2B48EE">
              <w:rPr>
                <w:rFonts w:ascii="Calibri" w:hAnsi="Calibri" w:cs="Calibri"/>
                <w:bCs/>
                <w:sz w:val="22"/>
                <w:szCs w:val="22"/>
              </w:rPr>
              <w:t>John Hewlett</w:t>
            </w:r>
          </w:p>
          <w:p w14:paraId="04E20881" w14:textId="726AF62A" w:rsidR="007529C8" w:rsidRDefault="007529C8" w:rsidP="00933022">
            <w:pPr>
              <w:ind w:left="696" w:firstLine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2B48EE">
              <w:rPr>
                <w:rFonts w:ascii="Calibri" w:hAnsi="Calibri" w:cs="Calibri"/>
                <w:bCs/>
                <w:sz w:val="22"/>
                <w:szCs w:val="22"/>
              </w:rPr>
              <w:t>Sarah Johnson</w:t>
            </w:r>
          </w:p>
          <w:p w14:paraId="3CC4F412" w14:textId="1FA7D6A4" w:rsidR="007529C8" w:rsidRPr="002B48EE" w:rsidRDefault="007529C8" w:rsidP="00933022">
            <w:pPr>
              <w:ind w:left="696" w:firstLine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2B48EE">
              <w:rPr>
                <w:rFonts w:ascii="Calibri" w:hAnsi="Calibri" w:cs="Calibri"/>
                <w:bCs/>
                <w:sz w:val="22"/>
                <w:szCs w:val="22"/>
              </w:rPr>
              <w:t>Carment Kiara</w:t>
            </w:r>
          </w:p>
          <w:p w14:paraId="6AD41926" w14:textId="77777777" w:rsidR="007529C8" w:rsidRPr="002B48EE" w:rsidRDefault="007529C8" w:rsidP="00933022">
            <w:pPr>
              <w:ind w:left="696" w:firstLine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2B48EE">
              <w:rPr>
                <w:rFonts w:ascii="Calibri" w:hAnsi="Calibri" w:cs="Calibri"/>
                <w:bCs/>
                <w:sz w:val="22"/>
                <w:szCs w:val="22"/>
              </w:rPr>
              <w:t>Renee Lafair</w:t>
            </w:r>
          </w:p>
          <w:p w14:paraId="7711162D" w14:textId="011C0C28" w:rsidR="007529C8" w:rsidRPr="002B48EE" w:rsidRDefault="007529C8" w:rsidP="00933022">
            <w:pPr>
              <w:ind w:left="696" w:firstLine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2B48EE">
              <w:rPr>
                <w:rFonts w:ascii="Calibri" w:hAnsi="Calibri" w:cs="Calibri"/>
                <w:bCs/>
                <w:sz w:val="22"/>
                <w:szCs w:val="22"/>
              </w:rPr>
              <w:t>Nelson Linder</w:t>
            </w:r>
          </w:p>
        </w:tc>
        <w:tc>
          <w:tcPr>
            <w:tcW w:w="10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098C1F" w14:textId="77777777" w:rsidR="007529C8" w:rsidRPr="002B48EE" w:rsidRDefault="007529C8" w:rsidP="00933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2B48EE">
              <w:rPr>
                <w:rFonts w:ascii="Calibri" w:hAnsi="Calibri" w:cs="Calibri"/>
                <w:bCs/>
                <w:sz w:val="22"/>
                <w:szCs w:val="22"/>
              </w:rPr>
              <w:t>Maggy McGiffert</w:t>
            </w:r>
          </w:p>
          <w:p w14:paraId="7FB7DFDC" w14:textId="77777777" w:rsidR="007529C8" w:rsidRPr="002B48EE" w:rsidRDefault="007529C8" w:rsidP="00933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2B48EE">
              <w:rPr>
                <w:rFonts w:ascii="Calibri" w:hAnsi="Calibri" w:cs="Calibri"/>
                <w:bCs/>
                <w:sz w:val="22"/>
                <w:szCs w:val="22"/>
              </w:rPr>
              <w:t>Nancy Mims</w:t>
            </w:r>
          </w:p>
          <w:p w14:paraId="7ABBECB6" w14:textId="77777777" w:rsidR="007529C8" w:rsidRDefault="007529C8" w:rsidP="00933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2B48EE">
              <w:rPr>
                <w:rFonts w:ascii="Calibri" w:hAnsi="Calibri" w:cs="Calibri"/>
                <w:bCs/>
                <w:sz w:val="22"/>
                <w:szCs w:val="22"/>
              </w:rPr>
              <w:t>Kazique Prince</w:t>
            </w:r>
          </w:p>
          <w:p w14:paraId="33689142" w14:textId="2948B85D" w:rsidR="007529C8" w:rsidRPr="002B48EE" w:rsidRDefault="007529C8" w:rsidP="00933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2B48EE">
              <w:rPr>
                <w:rFonts w:ascii="Calibri" w:hAnsi="Calibri" w:cs="Calibri"/>
                <w:bCs/>
                <w:sz w:val="22"/>
                <w:szCs w:val="22"/>
              </w:rPr>
              <w:t>Erica Saenz</w:t>
            </w:r>
          </w:p>
          <w:p w14:paraId="4D994FB1" w14:textId="77777777" w:rsidR="007529C8" w:rsidRPr="002B48EE" w:rsidRDefault="007529C8" w:rsidP="00933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2B48EE">
              <w:rPr>
                <w:rFonts w:ascii="Calibri" w:hAnsi="Calibri" w:cs="Calibri"/>
                <w:bCs/>
                <w:sz w:val="22"/>
                <w:szCs w:val="22"/>
              </w:rPr>
              <w:t>Barbara Spears-Corbett</w:t>
            </w:r>
          </w:p>
          <w:p w14:paraId="0D93146B" w14:textId="77777777" w:rsidR="007529C8" w:rsidRPr="002B48EE" w:rsidRDefault="007529C8" w:rsidP="00933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2B48EE">
              <w:rPr>
                <w:rFonts w:ascii="Calibri" w:hAnsi="Calibri" w:cs="Calibri"/>
                <w:bCs/>
                <w:sz w:val="22"/>
                <w:szCs w:val="22"/>
              </w:rPr>
              <w:t>Jason Summerville</w:t>
            </w:r>
          </w:p>
          <w:p w14:paraId="5E82FB8D" w14:textId="77777777" w:rsidR="007529C8" w:rsidRPr="002B48EE" w:rsidRDefault="007529C8" w:rsidP="00933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2B48EE">
              <w:rPr>
                <w:rFonts w:ascii="Calibri" w:hAnsi="Calibri" w:cs="Calibri"/>
                <w:bCs/>
                <w:sz w:val="22"/>
                <w:szCs w:val="22"/>
              </w:rPr>
              <w:t>Ángela-Jo Touza-Medina</w:t>
            </w:r>
          </w:p>
          <w:p w14:paraId="61F93047" w14:textId="77777777" w:rsidR="007529C8" w:rsidRPr="002B48EE" w:rsidRDefault="007529C8" w:rsidP="00933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2B48EE">
              <w:rPr>
                <w:rFonts w:ascii="Calibri" w:hAnsi="Calibri" w:cs="Calibri"/>
                <w:bCs/>
                <w:sz w:val="22"/>
                <w:szCs w:val="22"/>
              </w:rPr>
              <w:t>Angela Ward</w:t>
            </w:r>
          </w:p>
          <w:p w14:paraId="53AB8C94" w14:textId="2FBE0EC0" w:rsidR="007529C8" w:rsidRPr="002B48EE" w:rsidRDefault="007529C8" w:rsidP="00933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2B48EE">
              <w:rPr>
                <w:rFonts w:ascii="Calibri" w:hAnsi="Calibri" w:cs="Calibri"/>
                <w:bCs/>
                <w:sz w:val="22"/>
                <w:szCs w:val="22"/>
              </w:rPr>
              <w:t>Leo York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6BE6" w14:textId="56E584D9" w:rsidR="007529C8" w:rsidRPr="00933022" w:rsidRDefault="007529C8" w:rsidP="0093302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933022">
              <w:rPr>
                <w:rFonts w:ascii="Calibri" w:hAnsi="Calibri" w:cs="Calibri"/>
                <w:bCs/>
                <w:sz w:val="22"/>
                <w:szCs w:val="22"/>
              </w:rPr>
              <w:t>Abel Ruiz</w:t>
            </w:r>
          </w:p>
          <w:p w14:paraId="10C408D6" w14:textId="77777777" w:rsidR="007529C8" w:rsidRPr="00933022" w:rsidRDefault="007529C8" w:rsidP="0093302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933022">
              <w:rPr>
                <w:rFonts w:ascii="Calibri" w:hAnsi="Calibri" w:cs="Calibri"/>
                <w:bCs/>
                <w:sz w:val="22"/>
                <w:szCs w:val="22"/>
              </w:rPr>
              <w:t>Derek Castillo</w:t>
            </w:r>
          </w:p>
          <w:p w14:paraId="4B93A8A6" w14:textId="77777777" w:rsidR="007529C8" w:rsidRPr="00933022" w:rsidRDefault="007529C8" w:rsidP="0093302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933022">
              <w:rPr>
                <w:rFonts w:ascii="Calibri" w:hAnsi="Calibri" w:cs="Calibri"/>
                <w:bCs/>
                <w:sz w:val="22"/>
                <w:szCs w:val="22"/>
              </w:rPr>
              <w:t>James Ellerbrock</w:t>
            </w:r>
          </w:p>
          <w:p w14:paraId="7AB9B6E7" w14:textId="77777777" w:rsidR="007529C8" w:rsidRPr="00933022" w:rsidRDefault="007529C8" w:rsidP="0093302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933022">
              <w:rPr>
                <w:rFonts w:ascii="Calibri" w:hAnsi="Calibri" w:cs="Calibri"/>
                <w:bCs/>
                <w:sz w:val="22"/>
                <w:szCs w:val="22"/>
              </w:rPr>
              <w:t>Vincent Tovar</w:t>
            </w:r>
          </w:p>
          <w:p w14:paraId="41AAAA83" w14:textId="77777777" w:rsidR="007529C8" w:rsidRPr="00933022" w:rsidRDefault="007529C8" w:rsidP="0093302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933022">
              <w:rPr>
                <w:rFonts w:ascii="Calibri" w:hAnsi="Calibri" w:cs="Calibri"/>
                <w:bCs/>
                <w:sz w:val="22"/>
                <w:szCs w:val="22"/>
              </w:rPr>
              <w:t>Jimmy Nassour</w:t>
            </w:r>
          </w:p>
          <w:p w14:paraId="38DA93A9" w14:textId="175C90EA" w:rsidR="007529C8" w:rsidRPr="00933022" w:rsidRDefault="007529C8" w:rsidP="0093302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933022">
              <w:rPr>
                <w:rFonts w:ascii="Calibri" w:hAnsi="Calibri" w:cs="Calibri"/>
                <w:bCs/>
                <w:sz w:val="22"/>
                <w:szCs w:val="22"/>
              </w:rPr>
              <w:t>Melanie Plowman</w:t>
            </w:r>
          </w:p>
        </w:tc>
      </w:tr>
      <w:tr w:rsidR="007529C8" w:rsidRPr="00F7057B" w14:paraId="7AB3EF0B" w14:textId="77777777" w:rsidTr="008903DA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16A979B" w14:textId="35715ACC" w:rsidR="007529C8" w:rsidRPr="00F7057B" w:rsidRDefault="007529C8" w:rsidP="003C6E48">
            <w:pPr>
              <w:jc w:val="center"/>
              <w:rPr>
                <w:rFonts w:ascii="Calibri" w:hAnsi="Calibri" w:cstheme="majorHAnsi"/>
                <w:b w:val="0"/>
                <w:noProof w:val="0"/>
                <w:color w:val="000000" w:themeColor="text1"/>
              </w:rPr>
            </w:pPr>
            <w:r w:rsidRPr="00F7057B">
              <w:rPr>
                <w:rFonts w:ascii="Calibri" w:hAnsi="Calibri" w:cstheme="majorHAnsi"/>
                <w:b w:val="0"/>
                <w:noProof w:val="0"/>
                <w:color w:val="000000" w:themeColor="text1"/>
              </w:rPr>
              <w:t>Agenda and Page References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7C551B6" w14:textId="77777777" w:rsidR="007529C8" w:rsidRPr="00F7057B" w:rsidRDefault="007529C8" w:rsidP="00A042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ajorHAnsi"/>
                <w:noProof w:val="0"/>
                <w:color w:val="000000" w:themeColor="text1"/>
              </w:rPr>
            </w:pPr>
            <w:r w:rsidRPr="00F7057B">
              <w:rPr>
                <w:rFonts w:ascii="Calibri" w:hAnsi="Calibri" w:cstheme="majorHAnsi"/>
                <w:noProof w:val="0"/>
                <w:color w:val="000000" w:themeColor="text1"/>
              </w:rPr>
              <w:t>Expectations</w:t>
            </w:r>
          </w:p>
        </w:tc>
        <w:tc>
          <w:tcPr>
            <w:tcW w:w="1562" w:type="pct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8658BE0" w14:textId="467626D8" w:rsidR="007529C8" w:rsidRPr="00F7057B" w:rsidRDefault="007529C8" w:rsidP="00A042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ajorHAnsi"/>
                <w:noProof w:val="0"/>
                <w:color w:val="000000" w:themeColor="text1"/>
              </w:rPr>
            </w:pPr>
            <w:r>
              <w:rPr>
                <w:rFonts w:ascii="Calibri" w:hAnsi="Calibri" w:cstheme="majorHAnsi"/>
                <w:noProof w:val="0"/>
                <w:color w:val="000000" w:themeColor="text1"/>
              </w:rPr>
              <w:t>Operating Agreements</w:t>
            </w:r>
          </w:p>
        </w:tc>
      </w:tr>
      <w:tr w:rsidR="007529C8" w:rsidRPr="00F7057B" w14:paraId="34529A21" w14:textId="77777777" w:rsidTr="00933022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65EA2ABD" w14:textId="77777777" w:rsidR="007529C8" w:rsidRPr="002B48EE" w:rsidRDefault="007529C8" w:rsidP="002B48EE">
            <w:pPr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2B48EE">
              <w:rPr>
                <w:rFonts w:ascii="Calibri" w:hAnsi="Calibri" w:cs="Calibri"/>
                <w:b w:val="0"/>
                <w:sz w:val="22"/>
                <w:szCs w:val="22"/>
              </w:rPr>
              <w:t>5:00</w:t>
            </w:r>
            <w:r w:rsidRPr="002B48EE">
              <w:rPr>
                <w:rFonts w:ascii="Calibri" w:hAnsi="Calibri" w:cs="Calibri"/>
                <w:b w:val="0"/>
                <w:sz w:val="22"/>
                <w:szCs w:val="22"/>
              </w:rPr>
              <w:tab/>
              <w:t>Informal Dinner</w:t>
            </w:r>
          </w:p>
          <w:p w14:paraId="637689C5" w14:textId="2B1422B0" w:rsidR="007529C8" w:rsidRPr="002B48EE" w:rsidRDefault="007529C8" w:rsidP="002B48EE">
            <w:pPr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2B48EE">
              <w:rPr>
                <w:rFonts w:ascii="Calibri" w:hAnsi="Calibri" w:cs="Calibri"/>
                <w:b w:val="0"/>
                <w:sz w:val="22"/>
                <w:szCs w:val="22"/>
              </w:rPr>
              <w:t>5:30</w:t>
            </w:r>
            <w:r w:rsidRPr="002B48EE">
              <w:rPr>
                <w:rFonts w:ascii="Calibri" w:hAnsi="Calibri" w:cs="Calibri"/>
                <w:b w:val="0"/>
                <w:sz w:val="22"/>
                <w:szCs w:val="22"/>
              </w:rPr>
              <w:tab/>
              <w:t>Public Comment</w:t>
            </w:r>
            <w:r>
              <w:rPr>
                <w:rFonts w:ascii="Calibri" w:hAnsi="Calibri" w:cs="Calibri"/>
                <w:b w:val="0"/>
                <w:sz w:val="22"/>
                <w:szCs w:val="22"/>
              </w:rPr>
              <w:t xml:space="preserve"> – (</w:t>
            </w:r>
            <w:r w:rsidRPr="007529C8">
              <w:rPr>
                <w:rFonts w:ascii="Calibri" w:hAnsi="Calibri" w:cs="Calibri"/>
                <w:sz w:val="22"/>
                <w:szCs w:val="22"/>
              </w:rPr>
              <w:t>Page 1</w:t>
            </w:r>
            <w:r>
              <w:rPr>
                <w:rFonts w:ascii="Calibri" w:hAnsi="Calibri" w:cs="Calibri"/>
                <w:sz w:val="22"/>
                <w:szCs w:val="22"/>
              </w:rPr>
              <w:t>)</w:t>
            </w:r>
          </w:p>
          <w:p w14:paraId="55904719" w14:textId="77777777" w:rsidR="007529C8" w:rsidRPr="002B48EE" w:rsidRDefault="007529C8" w:rsidP="002B48EE">
            <w:pPr>
              <w:pStyle w:val="Bulletpoints"/>
              <w:spacing w:after="0"/>
              <w:rPr>
                <w:rFonts w:ascii="Calibri" w:hAnsi="Calibri" w:cs="Calibri"/>
                <w:b w:val="0"/>
              </w:rPr>
            </w:pPr>
            <w:r w:rsidRPr="002B48EE">
              <w:rPr>
                <w:rFonts w:ascii="Calibri" w:hAnsi="Calibri" w:cs="Calibri"/>
                <w:b w:val="0"/>
              </w:rPr>
              <w:t>Welcome: Brian Hill, M.Ed. Special Projects Lead for the Superintendent</w:t>
            </w:r>
          </w:p>
          <w:p w14:paraId="1B045F94" w14:textId="77777777" w:rsidR="007529C8" w:rsidRPr="002B48EE" w:rsidRDefault="007529C8" w:rsidP="002B48EE">
            <w:pPr>
              <w:pStyle w:val="Bulletpoints"/>
              <w:spacing w:after="0"/>
              <w:rPr>
                <w:rFonts w:ascii="Calibri" w:hAnsi="Calibri" w:cs="Calibri"/>
                <w:b w:val="0"/>
              </w:rPr>
            </w:pPr>
            <w:r w:rsidRPr="002B48EE">
              <w:rPr>
                <w:rFonts w:ascii="Calibri" w:hAnsi="Calibri" w:cs="Calibri"/>
                <w:b w:val="0"/>
              </w:rPr>
              <w:t>Remarks from Chair: Barbara Spears-Corbett</w:t>
            </w:r>
          </w:p>
          <w:p w14:paraId="11D36DE9" w14:textId="77777777" w:rsidR="007529C8" w:rsidRPr="002B48EE" w:rsidRDefault="007529C8" w:rsidP="002B48EE">
            <w:pPr>
              <w:pStyle w:val="Bulletpoints"/>
              <w:spacing w:after="0"/>
              <w:rPr>
                <w:rFonts w:ascii="Calibri" w:hAnsi="Calibri" w:cs="Calibri"/>
                <w:b w:val="0"/>
              </w:rPr>
            </w:pPr>
            <w:r w:rsidRPr="002B48EE">
              <w:rPr>
                <w:rFonts w:ascii="Calibri" w:hAnsi="Calibri" w:cs="Calibri"/>
                <w:b w:val="0"/>
              </w:rPr>
              <w:t>Schedule and Meeting Format: Lynda Baker, Facilitator</w:t>
            </w:r>
          </w:p>
          <w:p w14:paraId="772C3F82" w14:textId="77777777" w:rsidR="007529C8" w:rsidRPr="002B48EE" w:rsidRDefault="007529C8" w:rsidP="002B48EE">
            <w:pPr>
              <w:pStyle w:val="Bulletpoints"/>
              <w:spacing w:after="0"/>
              <w:rPr>
                <w:rFonts w:ascii="Calibri" w:hAnsi="Calibri" w:cs="Calibri"/>
                <w:b w:val="0"/>
              </w:rPr>
            </w:pPr>
            <w:r w:rsidRPr="002B48EE">
              <w:rPr>
                <w:rFonts w:ascii="Calibri" w:hAnsi="Calibri" w:cs="Calibri"/>
                <w:b w:val="0"/>
              </w:rPr>
              <w:t>Public Comment</w:t>
            </w:r>
          </w:p>
          <w:p w14:paraId="778D6372" w14:textId="77777777" w:rsidR="007529C8" w:rsidRPr="002B48EE" w:rsidRDefault="007529C8" w:rsidP="002B48EE">
            <w:pPr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2B48EE">
              <w:rPr>
                <w:rFonts w:ascii="Calibri" w:hAnsi="Calibri" w:cs="Calibri"/>
                <w:b w:val="0"/>
                <w:sz w:val="22"/>
                <w:szCs w:val="22"/>
              </w:rPr>
              <w:t>6:00</w:t>
            </w:r>
            <w:r w:rsidRPr="002B48EE">
              <w:rPr>
                <w:rFonts w:ascii="Calibri" w:hAnsi="Calibri" w:cs="Calibri"/>
                <w:b w:val="0"/>
                <w:sz w:val="22"/>
                <w:szCs w:val="22"/>
              </w:rPr>
              <w:tab/>
              <w:t>Task Force Context</w:t>
            </w:r>
          </w:p>
          <w:p w14:paraId="062D0B1F" w14:textId="3B3C946D" w:rsidR="007529C8" w:rsidRPr="002B48EE" w:rsidRDefault="007529C8" w:rsidP="002B48EE">
            <w:pPr>
              <w:pStyle w:val="Bulletpoints"/>
              <w:spacing w:after="0"/>
              <w:rPr>
                <w:rFonts w:ascii="Calibri" w:hAnsi="Calibri" w:cs="Calibri"/>
                <w:b w:val="0"/>
              </w:rPr>
            </w:pPr>
            <w:r>
              <w:rPr>
                <w:rFonts w:ascii="Calibri" w:hAnsi="Calibri" w:cs="Calibri"/>
                <w:b w:val="0"/>
              </w:rPr>
              <w:t xml:space="preserve">4/10 </w:t>
            </w:r>
            <w:r w:rsidRPr="002B48EE">
              <w:rPr>
                <w:rFonts w:ascii="Calibri" w:hAnsi="Calibri" w:cs="Calibri"/>
                <w:b w:val="0"/>
              </w:rPr>
              <w:t>Meeting Report and Website Resource Review</w:t>
            </w:r>
          </w:p>
          <w:p w14:paraId="09105DBC" w14:textId="77777777" w:rsidR="007529C8" w:rsidRPr="002B48EE" w:rsidRDefault="007529C8" w:rsidP="002B48EE">
            <w:pPr>
              <w:pStyle w:val="Bulletpoints"/>
              <w:spacing w:after="0"/>
              <w:rPr>
                <w:rFonts w:ascii="Calibri" w:hAnsi="Calibri" w:cs="Calibri"/>
                <w:b w:val="0"/>
              </w:rPr>
            </w:pPr>
            <w:r w:rsidRPr="002B48EE">
              <w:rPr>
                <w:rFonts w:ascii="Calibri" w:hAnsi="Calibri" w:cs="Calibri"/>
                <w:b w:val="0"/>
              </w:rPr>
              <w:t>Agenda, Expectations, Agreements</w:t>
            </w:r>
          </w:p>
          <w:p w14:paraId="21741086" w14:textId="6F919F46" w:rsidR="007529C8" w:rsidRPr="002B48EE" w:rsidRDefault="007529C8" w:rsidP="007529C8">
            <w:pPr>
              <w:pStyle w:val="Bulletpoints"/>
              <w:spacing w:after="0"/>
              <w:rPr>
                <w:rFonts w:ascii="Calibri" w:hAnsi="Calibri" w:cs="Calibri"/>
                <w:b w:val="0"/>
              </w:rPr>
            </w:pPr>
            <w:r w:rsidRPr="002B48EE">
              <w:rPr>
                <w:rFonts w:ascii="Calibri" w:hAnsi="Calibri" w:cs="Calibri"/>
                <w:b w:val="0"/>
              </w:rPr>
              <w:t xml:space="preserve">School Name Criteria: What qualities, characteristics, or reputation might a person or place have that would represent our district and task force values? </w:t>
            </w:r>
            <w:r w:rsidRPr="007529C8">
              <w:rPr>
                <w:rFonts w:ascii="Calibri" w:hAnsi="Calibri" w:cs="Calibri"/>
              </w:rPr>
              <w:t xml:space="preserve"> (Page 2)</w:t>
            </w:r>
          </w:p>
          <w:p w14:paraId="7CAAAA82" w14:textId="77777777" w:rsidR="007529C8" w:rsidRPr="002B48EE" w:rsidRDefault="007529C8" w:rsidP="002B48EE">
            <w:pPr>
              <w:rPr>
                <w:rFonts w:ascii="Calibri" w:eastAsiaTheme="minorHAnsi" w:hAnsi="Calibri" w:cs="Calibri"/>
                <w:b w:val="0"/>
                <w:noProof w:val="0"/>
                <w:sz w:val="22"/>
                <w:szCs w:val="22"/>
              </w:rPr>
            </w:pPr>
            <w:r w:rsidRPr="002B48EE">
              <w:rPr>
                <w:rFonts w:ascii="Calibri" w:eastAsiaTheme="minorHAnsi" w:hAnsi="Calibri" w:cs="Calibri"/>
                <w:b w:val="0"/>
                <w:noProof w:val="0"/>
                <w:sz w:val="22"/>
                <w:szCs w:val="22"/>
              </w:rPr>
              <w:t>7:30</w:t>
            </w:r>
            <w:r w:rsidRPr="002B48EE">
              <w:rPr>
                <w:rFonts w:ascii="Calibri" w:eastAsiaTheme="minorHAnsi" w:hAnsi="Calibri" w:cs="Calibri"/>
                <w:b w:val="0"/>
                <w:noProof w:val="0"/>
                <w:sz w:val="22"/>
                <w:szCs w:val="22"/>
              </w:rPr>
              <w:tab/>
              <w:t>Next Meeting, Next Steps</w:t>
            </w:r>
          </w:p>
          <w:p w14:paraId="3A5C4885" w14:textId="20C78CEB" w:rsidR="007529C8" w:rsidRPr="002B48EE" w:rsidRDefault="007529C8" w:rsidP="002B48EE">
            <w:pPr>
              <w:rPr>
                <w:rFonts w:ascii="Calibri" w:hAnsi="Calibri" w:cs="Calibri"/>
                <w:b w:val="0"/>
                <w:sz w:val="22"/>
              </w:rPr>
            </w:pPr>
            <w:r w:rsidRPr="002B48EE">
              <w:rPr>
                <w:rFonts w:ascii="Calibri" w:hAnsi="Calibri" w:cs="Calibri"/>
                <w:b w:val="0"/>
                <w:sz w:val="22"/>
              </w:rPr>
              <w:tab/>
              <w:t>Evaluation</w:t>
            </w:r>
            <w:r w:rsidR="005F25D3">
              <w:rPr>
                <w:rFonts w:ascii="Calibri" w:hAnsi="Calibri" w:cs="Calibri"/>
                <w:b w:val="0"/>
                <w:sz w:val="22"/>
              </w:rPr>
              <w:t xml:space="preserve"> </w:t>
            </w:r>
            <w:r w:rsidR="005F25D3" w:rsidRPr="005F25D3">
              <w:rPr>
                <w:rFonts w:ascii="Calibri" w:hAnsi="Calibri" w:cs="Calibri"/>
                <w:sz w:val="22"/>
              </w:rPr>
              <w:t>(Page 3)</w:t>
            </w:r>
          </w:p>
          <w:p w14:paraId="46620E75" w14:textId="29EC6969" w:rsidR="007529C8" w:rsidRPr="00933022" w:rsidRDefault="007529C8" w:rsidP="002B48EE">
            <w:pPr>
              <w:rPr>
                <w:rFonts w:ascii="Calibri" w:hAnsi="Calibri" w:cs="Calibri"/>
                <w:b w:val="0"/>
                <w:sz w:val="22"/>
              </w:rPr>
            </w:pPr>
            <w:r w:rsidRPr="002B48EE">
              <w:rPr>
                <w:rFonts w:ascii="Calibri" w:hAnsi="Calibri" w:cs="Calibri"/>
                <w:b w:val="0"/>
                <w:sz w:val="22"/>
              </w:rPr>
              <w:t>7:45</w:t>
            </w:r>
            <w:r w:rsidRPr="002B48EE">
              <w:rPr>
                <w:rFonts w:ascii="Calibri" w:hAnsi="Calibri" w:cs="Calibri"/>
                <w:b w:val="0"/>
                <w:sz w:val="22"/>
              </w:rPr>
              <w:tab/>
              <w:t>Adjourn</w:t>
            </w:r>
          </w:p>
        </w:tc>
        <w:tc>
          <w:tcPr>
            <w:tcW w:w="1563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20650D71" w14:textId="77777777" w:rsidR="007529C8" w:rsidRPr="002B48EE" w:rsidRDefault="007529C8" w:rsidP="006C302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2B48EE">
              <w:rPr>
                <w:rFonts w:ascii="Calibri" w:hAnsi="Calibri"/>
                <w:sz w:val="22"/>
                <w:szCs w:val="22"/>
              </w:rPr>
              <w:t>Use public comments</w:t>
            </w:r>
          </w:p>
          <w:p w14:paraId="5FC16FFB" w14:textId="77777777" w:rsidR="007529C8" w:rsidRPr="002B48EE" w:rsidRDefault="007529C8" w:rsidP="006C302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2B48EE">
              <w:rPr>
                <w:rFonts w:ascii="Calibri" w:hAnsi="Calibri"/>
                <w:sz w:val="22"/>
                <w:szCs w:val="22"/>
              </w:rPr>
              <w:t>Come out with criteria</w:t>
            </w:r>
          </w:p>
          <w:p w14:paraId="1AF1D869" w14:textId="77777777" w:rsidR="007529C8" w:rsidRPr="002B48EE" w:rsidRDefault="007529C8" w:rsidP="006C302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2B48EE">
              <w:rPr>
                <w:rFonts w:ascii="Calibri" w:hAnsi="Calibri"/>
                <w:sz w:val="22"/>
                <w:szCs w:val="22"/>
              </w:rPr>
              <w:t>Process of how to get to those meaningful values- consider location</w:t>
            </w:r>
          </w:p>
          <w:p w14:paraId="4B080105" w14:textId="77777777" w:rsidR="007529C8" w:rsidRPr="002B48EE" w:rsidRDefault="007529C8" w:rsidP="006C302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2B48EE">
              <w:rPr>
                <w:rFonts w:ascii="Calibri" w:hAnsi="Calibri"/>
                <w:sz w:val="22"/>
                <w:szCs w:val="22"/>
              </w:rPr>
              <w:t>Honor public comment</w:t>
            </w:r>
          </w:p>
          <w:p w14:paraId="0D1C0498" w14:textId="77777777" w:rsidR="007529C8" w:rsidRPr="002B48EE" w:rsidRDefault="007529C8" w:rsidP="006C302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2B48EE">
              <w:rPr>
                <w:rFonts w:ascii="Calibri" w:hAnsi="Calibri"/>
                <w:sz w:val="22"/>
                <w:szCs w:val="22"/>
              </w:rPr>
              <w:t>Deal with timeline: go through timeline</w:t>
            </w:r>
          </w:p>
          <w:p w14:paraId="06E904A7" w14:textId="77777777" w:rsidR="007529C8" w:rsidRPr="002B48EE" w:rsidRDefault="007529C8" w:rsidP="006C302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2B48EE">
              <w:rPr>
                <w:rFonts w:ascii="Calibri" w:hAnsi="Calibri"/>
                <w:sz w:val="22"/>
                <w:szCs w:val="22"/>
              </w:rPr>
              <w:t>Benefit each school (criteria)</w:t>
            </w:r>
          </w:p>
          <w:p w14:paraId="6A7E0A5A" w14:textId="42DE93DB" w:rsidR="007529C8" w:rsidRPr="007529C8" w:rsidRDefault="007529C8" w:rsidP="006C302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2B48EE">
              <w:rPr>
                <w:rFonts w:ascii="Calibri" w:hAnsi="Calibri"/>
                <w:sz w:val="22"/>
                <w:szCs w:val="22"/>
              </w:rPr>
              <w:t>Ensure not rushing</w:t>
            </w:r>
          </w:p>
          <w:p w14:paraId="006006B3" w14:textId="77777777" w:rsidR="007529C8" w:rsidRPr="002B48EE" w:rsidRDefault="007529C8" w:rsidP="006C302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2B48EE">
              <w:rPr>
                <w:rFonts w:ascii="Calibri" w:hAnsi="Calibri"/>
                <w:sz w:val="22"/>
                <w:szCs w:val="22"/>
              </w:rPr>
              <w:t>Deepen discussion of qualities</w:t>
            </w:r>
          </w:p>
          <w:p w14:paraId="7EEDB8FF" w14:textId="77777777" w:rsidR="007529C8" w:rsidRPr="002B48EE" w:rsidRDefault="007529C8" w:rsidP="006C302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2B48EE">
              <w:rPr>
                <w:rFonts w:ascii="Calibri" w:hAnsi="Calibri"/>
                <w:sz w:val="22"/>
                <w:szCs w:val="22"/>
              </w:rPr>
              <w:t>Clear criteria for deep &amp; meaningful conversation</w:t>
            </w:r>
          </w:p>
          <w:p w14:paraId="00DF02C8" w14:textId="77777777" w:rsidR="007529C8" w:rsidRPr="002B48EE" w:rsidRDefault="007529C8" w:rsidP="006C302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2B48EE">
              <w:rPr>
                <w:rFonts w:ascii="Calibri" w:hAnsi="Calibri"/>
                <w:sz w:val="22"/>
                <w:szCs w:val="22"/>
              </w:rPr>
              <w:t>Get caught up</w:t>
            </w:r>
          </w:p>
          <w:p w14:paraId="067A62FD" w14:textId="77777777" w:rsidR="007529C8" w:rsidRPr="002B48EE" w:rsidRDefault="007529C8" w:rsidP="006C302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2B48EE">
              <w:rPr>
                <w:rFonts w:ascii="Calibri" w:hAnsi="Calibri"/>
                <w:sz w:val="22"/>
                <w:szCs w:val="22"/>
              </w:rPr>
              <w:t>Explore- engage communities, understand where coming from</w:t>
            </w:r>
          </w:p>
          <w:p w14:paraId="20343D75" w14:textId="77777777" w:rsidR="007529C8" w:rsidRPr="002B48EE" w:rsidRDefault="007529C8" w:rsidP="006C302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2B48EE">
              <w:rPr>
                <w:rFonts w:ascii="Calibri" w:hAnsi="Calibri"/>
                <w:sz w:val="22"/>
                <w:szCs w:val="22"/>
              </w:rPr>
              <w:t>Spirit of cooperation and efficiency</w:t>
            </w:r>
          </w:p>
          <w:p w14:paraId="1A92697A" w14:textId="4BEEB1F9" w:rsidR="007529C8" w:rsidRPr="00933022" w:rsidRDefault="007529C8" w:rsidP="006C302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2B48EE">
              <w:rPr>
                <w:rFonts w:ascii="Calibri" w:hAnsi="Calibri"/>
                <w:sz w:val="22"/>
                <w:szCs w:val="22"/>
              </w:rPr>
              <w:t>Consider each campus, i.e. Johnston campus, LASA, and Eastside</w:t>
            </w:r>
          </w:p>
        </w:tc>
        <w:tc>
          <w:tcPr>
            <w:tcW w:w="1562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9CF877" w14:textId="373842F8" w:rsidR="007529C8" w:rsidRPr="007529C8" w:rsidRDefault="007529C8" w:rsidP="007529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Proposed by Namcy Mims, Based on </w:t>
            </w:r>
            <w:r w:rsidRPr="007529C8">
              <w:rPr>
                <w:rFonts w:ascii="Calibri" w:hAnsi="Calibri" w:cs="Calibri"/>
                <w:sz w:val="22"/>
              </w:rPr>
              <w:t>Courageous C</w:t>
            </w:r>
            <w:r>
              <w:rPr>
                <w:rFonts w:ascii="Calibri" w:hAnsi="Calibri" w:cs="Calibri"/>
                <w:sz w:val="22"/>
              </w:rPr>
              <w:t xml:space="preserve">onversation About Race Protocol, </w:t>
            </w:r>
            <w:r w:rsidRPr="007529C8">
              <w:rPr>
                <w:rFonts w:ascii="Calibri" w:hAnsi="Calibri" w:cs="Calibri"/>
                <w:sz w:val="22"/>
              </w:rPr>
              <w:t>We agree to:</w:t>
            </w:r>
          </w:p>
          <w:p w14:paraId="33F4A9A0" w14:textId="77777777" w:rsidR="007529C8" w:rsidRPr="007529C8" w:rsidRDefault="007529C8" w:rsidP="006C302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7529C8">
              <w:rPr>
                <w:rFonts w:ascii="Calibri" w:hAnsi="Calibri"/>
                <w:sz w:val="22"/>
                <w:szCs w:val="22"/>
              </w:rPr>
              <w:t>Stay engaged</w:t>
            </w:r>
          </w:p>
          <w:p w14:paraId="4C1C2209" w14:textId="77777777" w:rsidR="007529C8" w:rsidRPr="007529C8" w:rsidRDefault="007529C8" w:rsidP="006C302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7529C8">
              <w:rPr>
                <w:rFonts w:ascii="Calibri" w:hAnsi="Calibri"/>
                <w:sz w:val="22"/>
                <w:szCs w:val="22"/>
              </w:rPr>
              <w:t>Speak your truth</w:t>
            </w:r>
          </w:p>
          <w:p w14:paraId="6E5294F9" w14:textId="77777777" w:rsidR="007529C8" w:rsidRPr="007529C8" w:rsidRDefault="007529C8" w:rsidP="006C302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7529C8">
              <w:rPr>
                <w:rFonts w:ascii="Calibri" w:hAnsi="Calibri"/>
                <w:sz w:val="22"/>
                <w:szCs w:val="22"/>
              </w:rPr>
              <w:t>Experience discomfort</w:t>
            </w:r>
          </w:p>
          <w:p w14:paraId="712A0F43" w14:textId="77777777" w:rsidR="007529C8" w:rsidRPr="007529C8" w:rsidRDefault="007529C8" w:rsidP="006C302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7529C8">
              <w:rPr>
                <w:rFonts w:ascii="Calibri" w:hAnsi="Calibri"/>
                <w:sz w:val="22"/>
                <w:szCs w:val="22"/>
              </w:rPr>
              <w:t>Expect and accept nonclosure</w:t>
            </w:r>
          </w:p>
          <w:p w14:paraId="6B36E741" w14:textId="2F02FB07" w:rsidR="007529C8" w:rsidRPr="00F7057B" w:rsidRDefault="007529C8" w:rsidP="007529C8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</w:tc>
      </w:tr>
      <w:tr w:rsidR="007529C8" w:rsidRPr="00F7057B" w14:paraId="46EA9948" w14:textId="77777777" w:rsidTr="008903D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4A4E471" w14:textId="77777777" w:rsidR="007529C8" w:rsidRPr="002B48EE" w:rsidRDefault="007529C8" w:rsidP="002B48EE">
            <w:pPr>
              <w:rPr>
                <w:rFonts w:ascii="Calibri" w:hAnsi="Calibri" w:cs="Calibri"/>
                <w:b w:val="0"/>
                <w:sz w:val="22"/>
                <w:szCs w:val="22"/>
              </w:rPr>
            </w:pPr>
          </w:p>
        </w:tc>
        <w:tc>
          <w:tcPr>
            <w:tcW w:w="1563" w:type="pct"/>
            <w:gridSpan w:val="2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4DC8344" w14:textId="77777777" w:rsidR="007529C8" w:rsidRPr="002B48EE" w:rsidRDefault="007529C8" w:rsidP="006C302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62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</w:tcPr>
          <w:p w14:paraId="6AA494BA" w14:textId="7C36C583" w:rsidR="007529C8" w:rsidRDefault="007529C8" w:rsidP="007529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Parking Lot</w:t>
            </w:r>
          </w:p>
        </w:tc>
      </w:tr>
      <w:tr w:rsidR="007529C8" w:rsidRPr="00F7057B" w14:paraId="3992E5B0" w14:textId="77777777" w:rsidTr="00E413F7">
        <w:trPr>
          <w:trHeight w:val="1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0746B5" w14:textId="77777777" w:rsidR="007529C8" w:rsidRPr="002B48EE" w:rsidRDefault="007529C8" w:rsidP="002B48EE">
            <w:pPr>
              <w:rPr>
                <w:rFonts w:ascii="Calibri" w:hAnsi="Calibri" w:cs="Calibri"/>
                <w:b w:val="0"/>
                <w:sz w:val="22"/>
                <w:szCs w:val="22"/>
              </w:rPr>
            </w:pPr>
          </w:p>
        </w:tc>
        <w:tc>
          <w:tcPr>
            <w:tcW w:w="1563" w:type="pct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3068A3" w14:textId="77777777" w:rsidR="007529C8" w:rsidRPr="002B48EE" w:rsidRDefault="007529C8" w:rsidP="006C302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62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E40BA0" w14:textId="28A030B5" w:rsidR="007529C8" w:rsidRDefault="007529C8" w:rsidP="007529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529C8">
              <w:rPr>
                <w:rFonts w:ascii="Calibri" w:hAnsi="Calibri" w:cs="Calibri"/>
                <w:sz w:val="22"/>
              </w:rPr>
              <w:t>Questions and concerns the Task Force would like to address</w:t>
            </w:r>
            <w:r>
              <w:t>.</w:t>
            </w:r>
          </w:p>
          <w:p w14:paraId="4E9EC5B3" w14:textId="77777777" w:rsidR="007529C8" w:rsidRPr="007529C8" w:rsidRDefault="007529C8" w:rsidP="006C302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7529C8">
              <w:rPr>
                <w:rFonts w:ascii="Calibri" w:hAnsi="Calibri"/>
                <w:sz w:val="22"/>
                <w:szCs w:val="22"/>
              </w:rPr>
              <w:t>Location of subsequent meetings</w:t>
            </w:r>
          </w:p>
          <w:p w14:paraId="3C13564B" w14:textId="77777777" w:rsidR="007529C8" w:rsidRPr="007529C8" w:rsidRDefault="007529C8" w:rsidP="006C302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7529C8">
              <w:rPr>
                <w:rFonts w:ascii="Calibri" w:hAnsi="Calibri"/>
                <w:sz w:val="22"/>
                <w:szCs w:val="22"/>
              </w:rPr>
              <w:t>Community involvement</w:t>
            </w:r>
          </w:p>
          <w:p w14:paraId="4CE25529" w14:textId="77777777" w:rsidR="007529C8" w:rsidRPr="007529C8" w:rsidRDefault="007529C8" w:rsidP="006C302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7529C8">
              <w:rPr>
                <w:rFonts w:ascii="Calibri" w:hAnsi="Calibri"/>
                <w:sz w:val="22"/>
                <w:szCs w:val="22"/>
              </w:rPr>
              <w:t>Timing for the future involvement</w:t>
            </w:r>
          </w:p>
          <w:p w14:paraId="21E9DE89" w14:textId="24796865" w:rsidR="007529C8" w:rsidRDefault="007529C8" w:rsidP="006C302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7529C8">
              <w:rPr>
                <w:rFonts w:ascii="Calibri" w:hAnsi="Calibri"/>
                <w:sz w:val="22"/>
                <w:szCs w:val="22"/>
              </w:rPr>
              <w:t>How to provide leadership to CACs</w:t>
            </w:r>
          </w:p>
          <w:p w14:paraId="60A6BFF5" w14:textId="4280F01B" w:rsidR="005F25D3" w:rsidRDefault="005F25D3" w:rsidP="005F25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  <w:p w14:paraId="5374E694" w14:textId="46BE9B00" w:rsidR="005F25D3" w:rsidRDefault="005F25D3" w:rsidP="005F25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Discuss at next meeting, 4/24/18,</w:t>
            </w:r>
          </w:p>
          <w:p w14:paraId="67881040" w14:textId="194D23AC" w:rsidR="005F25D3" w:rsidRPr="005F25D3" w:rsidRDefault="005F25D3" w:rsidP="005F25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5:30 - 8 pm, Location TBA</w:t>
            </w:r>
          </w:p>
          <w:p w14:paraId="7F2B4214" w14:textId="77777777" w:rsidR="007529C8" w:rsidRDefault="007529C8" w:rsidP="007529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</w:tr>
    </w:tbl>
    <w:p w14:paraId="2D905955" w14:textId="19498B6C" w:rsidR="00D26120" w:rsidRDefault="00D26120" w:rsidP="00933022">
      <w:pPr>
        <w:rPr>
          <w:rFonts w:ascii="Calibri" w:hAnsi="Calibri" w:cstheme="majorHAnsi"/>
          <w:b/>
          <w:noProof w:val="0"/>
          <w:color w:val="000000" w:themeColor="text1"/>
          <w:sz w:val="28"/>
        </w:rPr>
      </w:pPr>
    </w:p>
    <w:p w14:paraId="1B93C1EB" w14:textId="77777777" w:rsidR="005F25D3" w:rsidRDefault="00C171C1" w:rsidP="00C548AD">
      <w:pPr>
        <w:jc w:val="center"/>
        <w:rPr>
          <w:rFonts w:ascii="Calibri" w:hAnsi="Calibri" w:cs="Calibri"/>
          <w:b/>
          <w:sz w:val="40"/>
        </w:rPr>
      </w:pPr>
      <w:r w:rsidRPr="00C171C1">
        <w:rPr>
          <w:rFonts w:ascii="Calibri" w:hAnsi="Calibri" w:cs="Calibri"/>
          <w:b/>
          <w:sz w:val="40"/>
        </w:rPr>
        <w:t xml:space="preserve">What qualities, characteristics, or reputation might a person or place </w:t>
      </w:r>
    </w:p>
    <w:p w14:paraId="437ACB42" w14:textId="2275C859" w:rsidR="00F7057B" w:rsidRPr="00C171C1" w:rsidRDefault="00C171C1" w:rsidP="00C548AD">
      <w:pPr>
        <w:jc w:val="center"/>
        <w:rPr>
          <w:rFonts w:ascii="Calibri" w:hAnsi="Calibri" w:cs="Calibri"/>
          <w:b/>
          <w:bCs/>
          <w:color w:val="000000"/>
          <w:sz w:val="44"/>
          <w:szCs w:val="22"/>
        </w:rPr>
      </w:pPr>
      <w:r w:rsidRPr="00C171C1">
        <w:rPr>
          <w:rFonts w:ascii="Calibri" w:hAnsi="Calibri" w:cs="Calibri"/>
          <w:b/>
          <w:sz w:val="40"/>
        </w:rPr>
        <w:t>have that would represent our district and task force values?</w:t>
      </w:r>
    </w:p>
    <w:tbl>
      <w:tblPr>
        <w:tblStyle w:val="ListTable3-Accent1"/>
        <w:tblW w:w="5000" w:type="pct"/>
        <w:tblLook w:val="04A0" w:firstRow="1" w:lastRow="0" w:firstColumn="1" w:lastColumn="0" w:noHBand="0" w:noVBand="1"/>
      </w:tblPr>
      <w:tblGrid>
        <w:gridCol w:w="2587"/>
        <w:gridCol w:w="2089"/>
        <w:gridCol w:w="2108"/>
        <w:gridCol w:w="2660"/>
        <w:gridCol w:w="2217"/>
        <w:gridCol w:w="2009"/>
      </w:tblGrid>
      <w:tr w:rsidR="008903DA" w:rsidRPr="008903DA" w14:paraId="68645F07" w14:textId="35B512D5" w:rsidTr="00190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E4B6ACA" w14:textId="77777777" w:rsidR="00190EE8" w:rsidRDefault="00D531D0" w:rsidP="008903DA">
            <w:pPr>
              <w:jc w:val="center"/>
              <w:rPr>
                <w:rFonts w:asciiTheme="majorHAnsi" w:hAnsiTheme="majorHAnsi" w:cstheme="majorHAnsi"/>
                <w:b w:val="0"/>
                <w:color w:val="000000" w:themeColor="text1"/>
              </w:rPr>
            </w:pPr>
            <w:r w:rsidRPr="008903DA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Inspirational </w:t>
            </w:r>
          </w:p>
          <w:p w14:paraId="3E008D15" w14:textId="535CE85F" w:rsidR="00D531D0" w:rsidRPr="008903DA" w:rsidRDefault="00D531D0" w:rsidP="008903DA">
            <w:pPr>
              <w:jc w:val="center"/>
              <w:rPr>
                <w:rFonts w:asciiTheme="majorHAnsi" w:hAnsiTheme="majorHAnsi" w:cstheme="majorHAnsi"/>
                <w:b w:val="0"/>
                <w:color w:val="000000" w:themeColor="text1"/>
              </w:rPr>
            </w:pPr>
            <w:r w:rsidRPr="008903DA">
              <w:rPr>
                <w:rFonts w:asciiTheme="majorHAnsi" w:hAnsiTheme="majorHAnsi" w:cstheme="majorHAnsi"/>
                <w:b w:val="0"/>
                <w:color w:val="000000" w:themeColor="text1"/>
              </w:rPr>
              <w:t>and Historically Connected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8C1B646" w14:textId="381B2E38" w:rsidR="00190EE8" w:rsidRDefault="008903DA" w:rsidP="004B668E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color w:val="000000" w:themeColor="text1"/>
              </w:rPr>
            </w:pPr>
            <w:r>
              <w:rPr>
                <w:rFonts w:asciiTheme="majorHAnsi" w:hAnsiTheme="majorHAnsi" w:cstheme="majorHAnsi"/>
                <w:b w:val="0"/>
                <w:color w:val="000000" w:themeColor="text1"/>
              </w:rPr>
              <w:t>Servant</w:t>
            </w:r>
          </w:p>
          <w:p w14:paraId="2B1ACB7E" w14:textId="2AAAE28B" w:rsidR="00D531D0" w:rsidRPr="008903DA" w:rsidRDefault="008903DA" w:rsidP="00190EE8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color w:val="000000" w:themeColor="text1"/>
              </w:rPr>
            </w:pPr>
            <w:r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 Leader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DE6E053" w14:textId="7F009F33" w:rsidR="00D531D0" w:rsidRPr="008903DA" w:rsidRDefault="00D531D0" w:rsidP="008903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color w:val="000000" w:themeColor="text1"/>
              </w:rPr>
            </w:pPr>
            <w:r w:rsidRPr="008903DA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Respected for Integrity </w:t>
            </w:r>
            <w:r w:rsidR="008903DA">
              <w:rPr>
                <w:rFonts w:asciiTheme="majorHAnsi" w:hAnsiTheme="majorHAnsi" w:cstheme="majorHAnsi"/>
                <w:b w:val="0"/>
                <w:color w:val="000000" w:themeColor="text1"/>
              </w:rPr>
              <w:t>a</w:t>
            </w:r>
            <w:r w:rsidRPr="008903DA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 Strong Principles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C78BD62" w14:textId="77777777" w:rsidR="00190EE8" w:rsidRDefault="00D531D0" w:rsidP="008903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color w:val="000000" w:themeColor="text1"/>
              </w:rPr>
            </w:pPr>
            <w:r w:rsidRPr="008903DA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Embodies </w:t>
            </w:r>
          </w:p>
          <w:p w14:paraId="735E3393" w14:textId="77777777" w:rsidR="00190EE8" w:rsidRDefault="00D531D0" w:rsidP="008903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color w:val="000000" w:themeColor="text1"/>
              </w:rPr>
            </w:pPr>
            <w:r w:rsidRPr="008903DA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Equity and </w:t>
            </w:r>
          </w:p>
          <w:p w14:paraId="7D38BA9F" w14:textId="3F066504" w:rsidR="00D531D0" w:rsidRPr="008903DA" w:rsidRDefault="00D531D0" w:rsidP="008903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color w:val="000000" w:themeColor="text1"/>
              </w:rPr>
            </w:pPr>
            <w:r w:rsidRPr="008903DA">
              <w:rPr>
                <w:rFonts w:asciiTheme="majorHAnsi" w:hAnsiTheme="majorHAnsi" w:cstheme="majorHAnsi"/>
                <w:b w:val="0"/>
                <w:color w:val="000000" w:themeColor="text1"/>
              </w:rPr>
              <w:t>Social Justice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69BCC9B" w14:textId="77777777" w:rsidR="00190EE8" w:rsidRDefault="00D531D0" w:rsidP="008903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color w:val="000000" w:themeColor="text1"/>
              </w:rPr>
            </w:pPr>
            <w:r w:rsidRPr="008903DA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Commited </w:t>
            </w:r>
          </w:p>
          <w:p w14:paraId="13C8ECDF" w14:textId="7FED8888" w:rsidR="00D531D0" w:rsidRPr="008903DA" w:rsidRDefault="00D531D0" w:rsidP="008903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color w:val="000000" w:themeColor="text1"/>
              </w:rPr>
            </w:pPr>
            <w:r w:rsidRPr="008903DA">
              <w:rPr>
                <w:rFonts w:asciiTheme="majorHAnsi" w:hAnsiTheme="majorHAnsi" w:cstheme="majorHAnsi"/>
                <w:b w:val="0"/>
                <w:color w:val="000000" w:themeColor="text1"/>
              </w:rPr>
              <w:t>to Education</w:t>
            </w:r>
          </w:p>
          <w:p w14:paraId="2B76EEF6" w14:textId="77777777" w:rsidR="00D531D0" w:rsidRPr="008903DA" w:rsidRDefault="00D531D0" w:rsidP="008903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color w:val="000000" w:themeColor="text1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C656FDC" w14:textId="77777777" w:rsidR="00190EE8" w:rsidRDefault="00190EE8" w:rsidP="008903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color w:val="000000" w:themeColor="text1"/>
              </w:rPr>
            </w:pPr>
          </w:p>
          <w:p w14:paraId="41B2BED6" w14:textId="3205323F" w:rsidR="00D531D0" w:rsidRPr="008903DA" w:rsidRDefault="00D531D0" w:rsidP="008903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color w:val="000000" w:themeColor="text1"/>
              </w:rPr>
            </w:pPr>
            <w:r w:rsidRPr="008903DA">
              <w:rPr>
                <w:rFonts w:asciiTheme="majorHAnsi" w:hAnsiTheme="majorHAnsi" w:cstheme="majorHAnsi"/>
                <w:b w:val="0"/>
                <w:color w:val="000000" w:themeColor="text1"/>
              </w:rPr>
              <w:t>Visionary</w:t>
            </w:r>
          </w:p>
        </w:tc>
      </w:tr>
      <w:tr w:rsidR="00190EE8" w:rsidRPr="008903DA" w14:paraId="4EECBFEE" w14:textId="65D2971C" w:rsidTr="00190E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4C7A" w14:textId="77777777" w:rsidR="00D531D0" w:rsidRPr="008903DA" w:rsidRDefault="00D531D0" w:rsidP="00D531D0">
            <w:pPr>
              <w:pStyle w:val="Bulletpoints"/>
              <w:numPr>
                <w:ilvl w:val="0"/>
                <w:numId w:val="0"/>
              </w:numPr>
              <w:rPr>
                <w:rFonts w:ascii="Calibri" w:hAnsi="Calibri" w:cs="Calibri"/>
                <w:b w:val="0"/>
              </w:rPr>
            </w:pPr>
            <w:r w:rsidRPr="008903DA">
              <w:rPr>
                <w:rFonts w:ascii="Calibri" w:hAnsi="Calibri" w:cs="Calibri"/>
                <w:b w:val="0"/>
                <w:i/>
              </w:rPr>
              <w:t xml:space="preserve">For </w:t>
            </w:r>
            <w:r w:rsidRPr="008903DA">
              <w:rPr>
                <w:rFonts w:ascii="Calibri" w:hAnsi="Calibri" w:cs="Calibri"/>
                <w:b w:val="0"/>
              </w:rPr>
              <w:t>example</w:t>
            </w:r>
            <w:r w:rsidRPr="008903DA">
              <w:rPr>
                <w:rFonts w:ascii="Calibri" w:hAnsi="Calibri" w:cs="Calibri"/>
                <w:b w:val="0"/>
                <w:i/>
              </w:rPr>
              <w:t>:</w:t>
            </w:r>
          </w:p>
          <w:p w14:paraId="2B9A813A" w14:textId="378BE8A8" w:rsidR="00D531D0" w:rsidRPr="008903DA" w:rsidRDefault="00D531D0" w:rsidP="00D531D0">
            <w:pPr>
              <w:pStyle w:val="Bulletpoints"/>
              <w:spacing w:after="0"/>
              <w:ind w:left="346"/>
              <w:rPr>
                <w:rFonts w:ascii="Calibri" w:hAnsi="Calibri" w:cs="Calibri"/>
                <w:b w:val="0"/>
              </w:rPr>
            </w:pPr>
            <w:r w:rsidRPr="008903DA">
              <w:rPr>
                <w:rFonts w:ascii="Calibri" w:hAnsi="Calibri" w:cs="Calibri"/>
                <w:b w:val="0"/>
              </w:rPr>
              <w:t xml:space="preserve"> Has positive history/ relationship with school community</w:t>
            </w:r>
          </w:p>
          <w:p w14:paraId="615C5074" w14:textId="77777777" w:rsidR="00D531D0" w:rsidRPr="008903DA" w:rsidRDefault="00D531D0" w:rsidP="00D531D0">
            <w:pPr>
              <w:pStyle w:val="Bulletpoints"/>
              <w:spacing w:after="0"/>
              <w:ind w:left="346"/>
              <w:rPr>
                <w:rFonts w:ascii="Calibri" w:hAnsi="Calibri" w:cs="Calibri"/>
                <w:b w:val="0"/>
              </w:rPr>
            </w:pPr>
            <w:r w:rsidRPr="008903DA">
              <w:rPr>
                <w:rFonts w:ascii="Calibri" w:hAnsi="Calibri" w:cs="Calibri"/>
                <w:b w:val="0"/>
              </w:rPr>
              <w:t>Impacted students/ families that they encountered</w:t>
            </w:r>
          </w:p>
          <w:p w14:paraId="2D876FCC" w14:textId="77777777" w:rsidR="00D531D0" w:rsidRPr="008903DA" w:rsidRDefault="00D531D0" w:rsidP="00D531D0">
            <w:pPr>
              <w:pStyle w:val="Bulletpoints"/>
              <w:spacing w:after="0"/>
              <w:ind w:left="346"/>
              <w:rPr>
                <w:rFonts w:ascii="Calibri" w:hAnsi="Calibri" w:cs="Calibri"/>
                <w:b w:val="0"/>
              </w:rPr>
            </w:pPr>
            <w:r w:rsidRPr="008903DA">
              <w:rPr>
                <w:rFonts w:ascii="Calibri" w:hAnsi="Calibri" w:cs="Calibri"/>
                <w:b w:val="0"/>
              </w:rPr>
              <w:t>Community holds them in high regard</w:t>
            </w:r>
          </w:p>
          <w:p w14:paraId="3FD8B00A" w14:textId="77777777" w:rsidR="00D531D0" w:rsidRPr="008903DA" w:rsidRDefault="00D531D0" w:rsidP="00D531D0">
            <w:pPr>
              <w:pStyle w:val="Bulletpoints"/>
              <w:spacing w:after="0"/>
              <w:ind w:left="346"/>
              <w:rPr>
                <w:rFonts w:ascii="Calibri" w:hAnsi="Calibri" w:cs="Calibri"/>
                <w:b w:val="0"/>
              </w:rPr>
            </w:pPr>
            <w:r w:rsidRPr="008903DA">
              <w:rPr>
                <w:rFonts w:ascii="Calibri" w:hAnsi="Calibri" w:cs="Calibri"/>
                <w:b w:val="0"/>
              </w:rPr>
              <w:t>Served/meaningful engaged particular school community</w:t>
            </w:r>
          </w:p>
          <w:p w14:paraId="76E63BAF" w14:textId="77777777" w:rsidR="00D531D0" w:rsidRPr="008903DA" w:rsidRDefault="00D531D0" w:rsidP="00D531D0">
            <w:pPr>
              <w:pStyle w:val="Bulletpoints"/>
              <w:spacing w:after="0"/>
              <w:ind w:left="346"/>
              <w:rPr>
                <w:rFonts w:ascii="Calibri" w:hAnsi="Calibri" w:cs="Calibri"/>
                <w:b w:val="0"/>
              </w:rPr>
            </w:pPr>
            <w:r w:rsidRPr="008903DA">
              <w:rPr>
                <w:rFonts w:ascii="Calibri" w:hAnsi="Calibri" w:cs="Calibri"/>
                <w:b w:val="0"/>
              </w:rPr>
              <w:t>An individual that made everyone feel included</w:t>
            </w:r>
          </w:p>
          <w:p w14:paraId="798C906C" w14:textId="77777777" w:rsidR="00D531D0" w:rsidRPr="008903DA" w:rsidRDefault="00D531D0" w:rsidP="00D531D0">
            <w:pPr>
              <w:pStyle w:val="Bulletpoints"/>
              <w:spacing w:after="0"/>
              <w:ind w:left="346"/>
              <w:rPr>
                <w:rFonts w:ascii="Calibri" w:hAnsi="Calibri" w:cs="Calibri"/>
                <w:b w:val="0"/>
              </w:rPr>
            </w:pPr>
            <w:r w:rsidRPr="008903DA">
              <w:rPr>
                <w:rFonts w:ascii="Calibri" w:hAnsi="Calibri" w:cs="Calibri"/>
                <w:b w:val="0"/>
              </w:rPr>
              <w:t>Values public education</w:t>
            </w:r>
          </w:p>
          <w:p w14:paraId="208D7626" w14:textId="77777777" w:rsidR="00D531D0" w:rsidRPr="008903DA" w:rsidRDefault="00D531D0" w:rsidP="00190EE8">
            <w:pPr>
              <w:pStyle w:val="Bulletpoints"/>
              <w:spacing w:after="0"/>
              <w:ind w:left="346"/>
              <w:rPr>
                <w:rFonts w:ascii="Calibri" w:hAnsi="Calibri" w:cs="Calibri"/>
                <w:b w:val="0"/>
              </w:rPr>
            </w:pPr>
            <w:r w:rsidRPr="008903DA">
              <w:rPr>
                <w:rFonts w:ascii="Calibri" w:hAnsi="Calibri" w:cs="Calibri"/>
                <w:b w:val="0"/>
              </w:rPr>
              <w:t>Fought for community/school</w:t>
            </w:r>
          </w:p>
          <w:p w14:paraId="1B586DDC" w14:textId="3DC77CB0" w:rsidR="00D531D0" w:rsidRPr="00190EE8" w:rsidRDefault="00190EE8" w:rsidP="00190EE8">
            <w:pPr>
              <w:pStyle w:val="Bulletpoints"/>
              <w:spacing w:after="0"/>
              <w:ind w:left="346"/>
            </w:pPr>
            <w:r>
              <w:rPr>
                <w:rFonts w:ascii="Calibri" w:hAnsi="Calibri" w:cs="Calibri"/>
                <w:b w:val="0"/>
              </w:rPr>
              <w:t>Historical reference. “H</w:t>
            </w:r>
            <w:r w:rsidR="00D531D0" w:rsidRPr="00190EE8">
              <w:rPr>
                <w:rFonts w:ascii="Calibri" w:hAnsi="Calibri" w:cs="Calibri"/>
                <w:b w:val="0"/>
              </w:rPr>
              <w:t>as a story”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08E0" w14:textId="77777777" w:rsidR="00D531D0" w:rsidRPr="008903DA" w:rsidRDefault="00D531D0" w:rsidP="00D531D0">
            <w:pPr>
              <w:pStyle w:val="Bulletpoints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  <w:i/>
              </w:rPr>
              <w:t xml:space="preserve">For </w:t>
            </w:r>
            <w:r w:rsidRPr="008903DA">
              <w:rPr>
                <w:rFonts w:ascii="Calibri" w:hAnsi="Calibri" w:cs="Calibri"/>
              </w:rPr>
              <w:t>example</w:t>
            </w:r>
            <w:r w:rsidRPr="008903DA">
              <w:rPr>
                <w:rFonts w:ascii="Calibri" w:hAnsi="Calibri" w:cs="Calibri"/>
                <w:i/>
              </w:rPr>
              <w:t>:</w:t>
            </w:r>
          </w:p>
          <w:p w14:paraId="100B2AA2" w14:textId="77777777" w:rsidR="00D531D0" w:rsidRPr="008903DA" w:rsidRDefault="00D531D0" w:rsidP="00D531D0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Compassionate advocate for the underprivileged</w:t>
            </w:r>
          </w:p>
          <w:p w14:paraId="176F482B" w14:textId="77777777" w:rsidR="00D531D0" w:rsidRPr="008903DA" w:rsidRDefault="00D531D0" w:rsidP="00D531D0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Contributions to diverse communities</w:t>
            </w:r>
          </w:p>
          <w:p w14:paraId="23305FC2" w14:textId="77777777" w:rsidR="00D531D0" w:rsidRPr="008903DA" w:rsidRDefault="00D531D0" w:rsidP="00D531D0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Empowered and empowering</w:t>
            </w:r>
          </w:p>
          <w:p w14:paraId="11D6498E" w14:textId="77777777" w:rsidR="00D531D0" w:rsidRPr="008903DA" w:rsidRDefault="00D531D0" w:rsidP="00D531D0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Compassionate humanitarian</w:t>
            </w:r>
          </w:p>
          <w:p w14:paraId="64D08947" w14:textId="77777777" w:rsidR="00D531D0" w:rsidRPr="008903DA" w:rsidRDefault="00D531D0" w:rsidP="00D531D0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Someone that recognized and helped others</w:t>
            </w:r>
          </w:p>
          <w:p w14:paraId="69CDE41A" w14:textId="77777777" w:rsidR="00D531D0" w:rsidRPr="008903DA" w:rsidRDefault="00D531D0" w:rsidP="006C3021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Resilience- staying focused in face of adversity</w:t>
            </w:r>
          </w:p>
          <w:p w14:paraId="3DB508F8" w14:textId="6410CF23" w:rsidR="00D531D0" w:rsidRPr="008903DA" w:rsidRDefault="00D531D0" w:rsidP="00D531D0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 xml:space="preserve">Valued all citizens in Austin 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B09F5" w14:textId="77777777" w:rsidR="00D531D0" w:rsidRPr="008903DA" w:rsidRDefault="00D531D0" w:rsidP="00D531D0">
            <w:pPr>
              <w:pStyle w:val="Bulletpoints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  <w:i/>
              </w:rPr>
              <w:t xml:space="preserve">For </w:t>
            </w:r>
            <w:r w:rsidRPr="008903DA">
              <w:rPr>
                <w:rFonts w:ascii="Calibri" w:hAnsi="Calibri" w:cs="Calibri"/>
              </w:rPr>
              <w:t>example</w:t>
            </w:r>
            <w:r w:rsidRPr="008903DA">
              <w:rPr>
                <w:rFonts w:ascii="Calibri" w:hAnsi="Calibri" w:cs="Calibri"/>
                <w:i/>
              </w:rPr>
              <w:t>:</w:t>
            </w:r>
          </w:p>
          <w:p w14:paraId="06DB01F8" w14:textId="77777777" w:rsidR="00D531D0" w:rsidRPr="008903DA" w:rsidRDefault="00D531D0" w:rsidP="006C3021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Embodies innovative excellence</w:t>
            </w:r>
          </w:p>
          <w:p w14:paraId="1AE731A8" w14:textId="77777777" w:rsidR="00D531D0" w:rsidRPr="008903DA" w:rsidRDefault="00D531D0" w:rsidP="006C3021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Name would stand the test of time</w:t>
            </w:r>
          </w:p>
          <w:p w14:paraId="3268B41A" w14:textId="77777777" w:rsidR="00D531D0" w:rsidRPr="008903DA" w:rsidRDefault="00D531D0" w:rsidP="006C3021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Courageous, honest, genuine, truthful</w:t>
            </w:r>
          </w:p>
          <w:p w14:paraId="75D21A84" w14:textId="77777777" w:rsidR="00D531D0" w:rsidRPr="008903DA" w:rsidRDefault="00D531D0" w:rsidP="006C3021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Leader- accountable of actions and words</w:t>
            </w:r>
          </w:p>
          <w:p w14:paraId="18502853" w14:textId="77777777" w:rsidR="00D531D0" w:rsidRPr="008903DA" w:rsidRDefault="00D531D0" w:rsidP="006C3021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Has an unquestionable reputation</w:t>
            </w:r>
          </w:p>
          <w:p w14:paraId="76370CFB" w14:textId="53E55529" w:rsidR="00D531D0" w:rsidRPr="008903DA" w:rsidRDefault="00D531D0" w:rsidP="00D531D0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Fortitude- strength of character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B4A4" w14:textId="77777777" w:rsidR="00D531D0" w:rsidRPr="008903DA" w:rsidRDefault="00D531D0" w:rsidP="00D531D0">
            <w:pPr>
              <w:pStyle w:val="Bulletpoints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  <w:i/>
              </w:rPr>
              <w:t xml:space="preserve">For </w:t>
            </w:r>
            <w:r w:rsidRPr="008903DA">
              <w:rPr>
                <w:rFonts w:ascii="Calibri" w:hAnsi="Calibri" w:cs="Calibri"/>
              </w:rPr>
              <w:t>example</w:t>
            </w:r>
            <w:r w:rsidRPr="008903DA">
              <w:rPr>
                <w:rFonts w:ascii="Calibri" w:hAnsi="Calibri" w:cs="Calibri"/>
                <w:i/>
              </w:rPr>
              <w:t>:</w:t>
            </w:r>
          </w:p>
          <w:p w14:paraId="6178F9F7" w14:textId="77777777" w:rsidR="00D531D0" w:rsidRPr="008903DA" w:rsidRDefault="00D531D0" w:rsidP="006C3021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Member of a community that has been traditionally marginalized</w:t>
            </w:r>
          </w:p>
          <w:p w14:paraId="791A6F1D" w14:textId="77777777" w:rsidR="00D531D0" w:rsidRPr="008903DA" w:rsidRDefault="00D531D0" w:rsidP="00D531D0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Someone who challenged injustice or removed systematic barriers</w:t>
            </w:r>
          </w:p>
          <w:p w14:paraId="0625AB71" w14:textId="77777777" w:rsidR="00D531D0" w:rsidRPr="008903DA" w:rsidRDefault="00D531D0" w:rsidP="00D531D0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Commitment to equity and inclusiveness</w:t>
            </w:r>
          </w:p>
          <w:p w14:paraId="6E2EC3EC" w14:textId="77777777" w:rsidR="00D531D0" w:rsidRPr="008903DA" w:rsidRDefault="00D531D0" w:rsidP="00D531D0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Person in renaming community who has advocated for anti-racism</w:t>
            </w:r>
          </w:p>
          <w:p w14:paraId="131F2594" w14:textId="77777777" w:rsidR="00D531D0" w:rsidRPr="008903DA" w:rsidRDefault="00D531D0" w:rsidP="00D531D0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Racial background reflects school population</w:t>
            </w:r>
          </w:p>
          <w:p w14:paraId="38F9E275" w14:textId="177624D5" w:rsidR="00D531D0" w:rsidRPr="008903DA" w:rsidRDefault="00D531D0" w:rsidP="00D531D0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Recognition of the past that reconciles history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5F1A5" w14:textId="2FB08253" w:rsidR="00D531D0" w:rsidRPr="008903DA" w:rsidRDefault="00D531D0" w:rsidP="00D531D0">
            <w:pPr>
              <w:pStyle w:val="Bulletpoints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</w:rPr>
            </w:pPr>
            <w:r w:rsidRPr="008903DA">
              <w:rPr>
                <w:rFonts w:ascii="Calibri" w:hAnsi="Calibri" w:cs="Calibri"/>
                <w:i/>
              </w:rPr>
              <w:t>For example:</w:t>
            </w:r>
          </w:p>
          <w:p w14:paraId="371B0C65" w14:textId="14E09237" w:rsidR="00D531D0" w:rsidRPr="008903DA" w:rsidRDefault="00D531D0" w:rsidP="006C3021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Intellectually curious and wise</w:t>
            </w:r>
          </w:p>
          <w:p w14:paraId="23B75370" w14:textId="77777777" w:rsidR="00D531D0" w:rsidRPr="008903DA" w:rsidRDefault="00D531D0" w:rsidP="006C3021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Commitment to serving others</w:t>
            </w:r>
          </w:p>
          <w:p w14:paraId="4B08B3DF" w14:textId="77777777" w:rsidR="00D531D0" w:rsidRPr="008903DA" w:rsidRDefault="00D531D0" w:rsidP="006C3021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Lifelong learner, loves learning, growth mindset</w:t>
            </w:r>
          </w:p>
          <w:p w14:paraId="27E95717" w14:textId="77777777" w:rsidR="00D531D0" w:rsidRPr="008903DA" w:rsidRDefault="00D531D0" w:rsidP="006C3021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Collaboration: ability to work across many interests</w:t>
            </w:r>
          </w:p>
          <w:p w14:paraId="3DBEE878" w14:textId="77777777" w:rsidR="00D531D0" w:rsidRPr="008903DA" w:rsidRDefault="00D531D0" w:rsidP="006C3021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Career- inspires/inspired others</w:t>
            </w:r>
          </w:p>
          <w:p w14:paraId="588B53CB" w14:textId="2CA60C0A" w:rsidR="00D531D0" w:rsidRPr="008903DA" w:rsidRDefault="00D531D0" w:rsidP="00D531D0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A “lover” not a “Fighter,” { a unifier versus a divider}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255E" w14:textId="77777777" w:rsidR="00D531D0" w:rsidRPr="008903DA" w:rsidRDefault="00D531D0" w:rsidP="00D531D0">
            <w:pPr>
              <w:pStyle w:val="Bulletpoints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  <w:i/>
              </w:rPr>
              <w:t xml:space="preserve">For </w:t>
            </w:r>
            <w:r w:rsidRPr="008903DA">
              <w:rPr>
                <w:rFonts w:ascii="Calibri" w:hAnsi="Calibri" w:cs="Calibri"/>
              </w:rPr>
              <w:t>example</w:t>
            </w:r>
            <w:r w:rsidRPr="008903DA">
              <w:rPr>
                <w:rFonts w:ascii="Calibri" w:hAnsi="Calibri" w:cs="Calibri"/>
                <w:i/>
              </w:rPr>
              <w:t>:</w:t>
            </w:r>
          </w:p>
          <w:p w14:paraId="1DEB83E8" w14:textId="77777777" w:rsidR="00D531D0" w:rsidRPr="008903DA" w:rsidRDefault="00D531D0" w:rsidP="00D531D0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Brilliance: positive, intelligent, emits positivity and motivation</w:t>
            </w:r>
          </w:p>
          <w:p w14:paraId="6F301F63" w14:textId="77777777" w:rsidR="00D531D0" w:rsidRPr="008903DA" w:rsidRDefault="00D531D0" w:rsidP="00D531D0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Steadfast: consistency of purpose and commitment</w:t>
            </w:r>
          </w:p>
          <w:p w14:paraId="683D4BFB" w14:textId="77777777" w:rsidR="00D531D0" w:rsidRPr="008903DA" w:rsidRDefault="00D531D0" w:rsidP="00D531D0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Trailblazing: pioneer in opening doors and creating opportunities</w:t>
            </w:r>
          </w:p>
          <w:p w14:paraId="7055F0EE" w14:textId="7AECC48D" w:rsidR="00D531D0" w:rsidRPr="008903DA" w:rsidRDefault="00D531D0" w:rsidP="006C3021">
            <w:pPr>
              <w:pStyle w:val="Bulletpoints"/>
              <w:spacing w:after="0"/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03DA">
              <w:rPr>
                <w:rFonts w:ascii="Calibri" w:hAnsi="Calibri" w:cs="Calibri"/>
              </w:rPr>
              <w:t>Visionary: inspiring in thought and action</w:t>
            </w:r>
          </w:p>
        </w:tc>
      </w:tr>
    </w:tbl>
    <w:p w14:paraId="088D0B13" w14:textId="77777777" w:rsidR="005F00CA" w:rsidRDefault="005F00CA">
      <w:pPr>
        <w:rPr>
          <w:rFonts w:ascii="Calibri" w:hAnsi="Calibri" w:cstheme="majorHAnsi"/>
          <w:b/>
          <w:noProof w:val="0"/>
          <w:color w:val="000000" w:themeColor="text1"/>
          <w:sz w:val="28"/>
        </w:rPr>
      </w:pPr>
      <w:r>
        <w:rPr>
          <w:rFonts w:ascii="Calibri" w:hAnsi="Calibri" w:cstheme="majorHAnsi"/>
          <w:b/>
          <w:noProof w:val="0"/>
          <w:color w:val="000000" w:themeColor="text1"/>
          <w:sz w:val="28"/>
        </w:rPr>
        <w:br w:type="page"/>
      </w:r>
    </w:p>
    <w:p w14:paraId="07D44D98" w14:textId="58A4E9E4" w:rsidR="00FC3750" w:rsidRPr="005F25D3" w:rsidRDefault="00FE2E2B" w:rsidP="005F25D3">
      <w:pPr>
        <w:ind w:left="540"/>
        <w:rPr>
          <w:rFonts w:ascii="Calibri" w:hAnsi="Calibri" w:cs="Calibri"/>
          <w:b/>
          <w:bCs/>
          <w:color w:val="000000"/>
          <w:sz w:val="28"/>
          <w:szCs w:val="22"/>
        </w:rPr>
      </w:pPr>
      <w:r>
        <w:rPr>
          <w:rFonts w:ascii="Calibri" w:hAnsi="Calibri" w:cs="Calibri"/>
          <w:b/>
          <w:bCs/>
          <w:color w:val="000000"/>
          <w:sz w:val="28"/>
          <w:szCs w:val="22"/>
        </w:rPr>
        <w:lastRenderedPageBreak/>
        <w:t>Meeting Close and Evaluation</w:t>
      </w:r>
    </w:p>
    <w:tbl>
      <w:tblPr>
        <w:tblStyle w:val="TableGrid"/>
        <w:tblW w:w="13950" w:type="dxa"/>
        <w:tblInd w:w="468" w:type="dxa"/>
        <w:tblLook w:val="04A0" w:firstRow="1" w:lastRow="0" w:firstColumn="1" w:lastColumn="0" w:noHBand="0" w:noVBand="1"/>
      </w:tblPr>
      <w:tblGrid>
        <w:gridCol w:w="3757"/>
        <w:gridCol w:w="3117"/>
        <w:gridCol w:w="7076"/>
      </w:tblGrid>
      <w:tr w:rsidR="00767A4F" w:rsidRPr="00A26415" w14:paraId="53847C3F" w14:textId="77777777" w:rsidTr="005F25D3">
        <w:trPr>
          <w:trHeight w:val="341"/>
        </w:trPr>
        <w:tc>
          <w:tcPr>
            <w:tcW w:w="3757" w:type="dxa"/>
            <w:shd w:val="clear" w:color="auto" w:fill="B8CCE4" w:themeFill="accent1" w:themeFillTint="66"/>
          </w:tcPr>
          <w:p w14:paraId="73CFA592" w14:textId="68D4ED8D" w:rsidR="004B668E" w:rsidRPr="004B668E" w:rsidRDefault="004B668E" w:rsidP="004B668E">
            <w:r w:rsidRPr="004B668E">
              <w:t xml:space="preserve">What went well? </w:t>
            </w:r>
          </w:p>
        </w:tc>
        <w:tc>
          <w:tcPr>
            <w:tcW w:w="3150" w:type="dxa"/>
            <w:tcBorders>
              <w:bottom w:val="single" w:sz="4" w:space="0" w:color="auto"/>
              <w:right w:val="nil"/>
            </w:tcBorders>
            <w:shd w:val="clear" w:color="auto" w:fill="B8CCE4" w:themeFill="accent1" w:themeFillTint="66"/>
          </w:tcPr>
          <w:p w14:paraId="000FC356" w14:textId="72C7D568" w:rsidR="004B668E" w:rsidRPr="004B668E" w:rsidRDefault="004B668E" w:rsidP="004B668E">
            <w:r w:rsidRPr="004B668E">
              <w:t>What might we change?</w:t>
            </w:r>
          </w:p>
        </w:tc>
        <w:tc>
          <w:tcPr>
            <w:tcW w:w="70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FE1550" w14:textId="7DFC91A4" w:rsidR="004B668E" w:rsidRPr="005F25D3" w:rsidRDefault="005F25D3" w:rsidP="005F25D3">
            <w:pPr>
              <w:tabs>
                <w:tab w:val="left" w:pos="576"/>
                <w:tab w:val="center" w:pos="3610"/>
              </w:tabs>
              <w:spacing w:after="160" w:line="259" w:lineRule="auto"/>
              <w:rPr>
                <w:rFonts w:ascii="Calibri" w:hAnsi="Calibri"/>
                <w:color w:val="FFFFFF" w:themeColor="background1"/>
                <w:szCs w:val="22"/>
              </w:rPr>
            </w:pPr>
            <w:r w:rsidRPr="005F25D3">
              <w:rPr>
                <w:rFonts w:ascii="Calibri" w:hAnsi="Calibri"/>
                <w:color w:val="FFFFFF" w:themeColor="background1"/>
                <w:szCs w:val="22"/>
              </w:rPr>
              <w:tab/>
            </w:r>
            <w:r w:rsidRPr="005F25D3">
              <w:rPr>
                <w:rFonts w:ascii="Calibri" w:hAnsi="Calibri"/>
                <w:color w:val="FFFFFF" w:themeColor="background1"/>
                <w:szCs w:val="22"/>
              </w:rPr>
              <w:tab/>
            </w:r>
            <w:r w:rsidR="004B668E">
              <w:rPr>
                <w:rFonts w:eastAsia="Times New Roman"/>
                <w:b/>
                <w:bCs/>
                <w:sz w:val="28"/>
                <w:szCs w:val="18"/>
              </w:rPr>
              <w:drawing>
                <wp:inline distT="0" distB="0" distL="0" distR="0" wp14:anchorId="36E47D92" wp14:editId="617CD4F4">
                  <wp:extent cx="3732568" cy="2011750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5391.jpeg"/>
                          <pic:cNvPicPr/>
                        </pic:nvPicPr>
                        <pic:blipFill rotWithShape="1">
                          <a:blip r:embed="rId8"/>
                          <a:srcRect l="19790" t="26891" r="4198" b="18484"/>
                          <a:stretch/>
                        </pic:blipFill>
                        <pic:spPr bwMode="auto">
                          <a:xfrm>
                            <a:off x="0" y="0"/>
                            <a:ext cx="3769246" cy="2031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A4F" w14:paraId="0439C270" w14:textId="77777777" w:rsidTr="005F25D3">
        <w:trPr>
          <w:trHeight w:val="1398"/>
        </w:trPr>
        <w:tc>
          <w:tcPr>
            <w:tcW w:w="3757" w:type="dxa"/>
            <w:tcBorders>
              <w:bottom w:val="single" w:sz="4" w:space="0" w:color="auto"/>
            </w:tcBorders>
          </w:tcPr>
          <w:p w14:paraId="088E25C8" w14:textId="77777777" w:rsidR="004B668E" w:rsidRPr="004B668E" w:rsidRDefault="004B668E" w:rsidP="004B668E">
            <w:pPr>
              <w:pStyle w:val="Bulletpoints"/>
              <w:numPr>
                <w:ilvl w:val="0"/>
                <w:numId w:val="2"/>
              </w:numPr>
              <w:spacing w:after="0"/>
            </w:pPr>
            <w:r w:rsidRPr="004B668E">
              <w:t>Many voices</w:t>
            </w:r>
          </w:p>
          <w:p w14:paraId="504C30EA" w14:textId="495A4F47" w:rsidR="004B668E" w:rsidRPr="004B668E" w:rsidRDefault="004B668E" w:rsidP="004B668E">
            <w:pPr>
              <w:pStyle w:val="Bulletpoints"/>
              <w:numPr>
                <w:ilvl w:val="0"/>
                <w:numId w:val="2"/>
              </w:numPr>
              <w:spacing w:after="0"/>
            </w:pPr>
            <w:r w:rsidRPr="004B668E">
              <w:t xml:space="preserve">Came up with criteria and realized need to finish criteria by </w:t>
            </w:r>
            <w:r w:rsidR="005F25D3">
              <w:t>exploring</w:t>
            </w:r>
            <w:r w:rsidRPr="004B668E">
              <w:t xml:space="preserve"> “place” criteria</w:t>
            </w:r>
          </w:p>
          <w:p w14:paraId="15FD50E2" w14:textId="77777777" w:rsidR="004B668E" w:rsidRPr="004B668E" w:rsidRDefault="004B668E" w:rsidP="004B668E">
            <w:pPr>
              <w:pStyle w:val="Bulletpoints"/>
              <w:numPr>
                <w:ilvl w:val="0"/>
                <w:numId w:val="2"/>
              </w:numPr>
              <w:spacing w:after="0"/>
            </w:pPr>
            <w:r w:rsidRPr="004B668E">
              <w:t>Fun</w:t>
            </w:r>
          </w:p>
          <w:p w14:paraId="3214B9B5" w14:textId="3BA7E3F4" w:rsidR="004B668E" w:rsidRPr="004B668E" w:rsidRDefault="004B668E" w:rsidP="004B668E">
            <w:pPr>
              <w:pStyle w:val="Bulletpoints"/>
              <w:numPr>
                <w:ilvl w:val="0"/>
                <w:numId w:val="2"/>
              </w:numPr>
              <w:spacing w:after="0"/>
            </w:pPr>
            <w:r w:rsidRPr="004B668E">
              <w:t>Build</w:t>
            </w:r>
            <w:r w:rsidR="005F25D3">
              <w:t>ing</w:t>
            </w:r>
            <w:r w:rsidRPr="004B668E">
              <w:t xml:space="preserve"> community</w:t>
            </w:r>
          </w:p>
          <w:p w14:paraId="1C9F6317" w14:textId="1E036711" w:rsidR="004B668E" w:rsidRPr="004B668E" w:rsidRDefault="005F25D3" w:rsidP="004B668E">
            <w:pPr>
              <w:pStyle w:val="Bulletpoints"/>
              <w:numPr>
                <w:ilvl w:val="0"/>
                <w:numId w:val="2"/>
              </w:numPr>
              <w:spacing w:after="0"/>
            </w:pPr>
            <w:r>
              <w:t xml:space="preserve">Reflected on community/public </w:t>
            </w:r>
            <w:r w:rsidR="004B668E" w:rsidRPr="004B668E">
              <w:t>comment</w:t>
            </w:r>
            <w:r>
              <w:t>s</w:t>
            </w:r>
          </w:p>
        </w:tc>
        <w:tc>
          <w:tcPr>
            <w:tcW w:w="3150" w:type="dxa"/>
            <w:tcBorders>
              <w:bottom w:val="single" w:sz="4" w:space="0" w:color="auto"/>
              <w:right w:val="single" w:sz="4" w:space="0" w:color="auto"/>
            </w:tcBorders>
          </w:tcPr>
          <w:p w14:paraId="031E76F2" w14:textId="4BE3EA71" w:rsidR="004B668E" w:rsidRPr="004B668E" w:rsidRDefault="005F25D3" w:rsidP="004B668E">
            <w:pPr>
              <w:pStyle w:val="Bulletpoints"/>
              <w:numPr>
                <w:ilvl w:val="0"/>
                <w:numId w:val="2"/>
              </w:numPr>
              <w:spacing w:after="0"/>
            </w:pPr>
            <w:r>
              <w:t xml:space="preserve">Spend more time on the task force </w:t>
            </w:r>
            <w:r w:rsidR="004B668E" w:rsidRPr="004B668E">
              <w:t>charge</w:t>
            </w:r>
          </w:p>
          <w:p w14:paraId="29A939E8" w14:textId="23EBA556" w:rsidR="004B668E" w:rsidRPr="004B668E" w:rsidRDefault="004B668E" w:rsidP="004B668E">
            <w:pPr>
              <w:pStyle w:val="Bulletpoints"/>
              <w:numPr>
                <w:ilvl w:val="0"/>
                <w:numId w:val="2"/>
              </w:numPr>
              <w:spacing w:after="0"/>
            </w:pPr>
            <w:r w:rsidRPr="004B668E">
              <w:t xml:space="preserve">Strategic community engagement </w:t>
            </w:r>
            <w:r w:rsidR="005F25D3">
              <w:t>and for the future</w:t>
            </w:r>
          </w:p>
        </w:tc>
        <w:tc>
          <w:tcPr>
            <w:tcW w:w="704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488EEB1" w14:textId="6E486434" w:rsidR="004B668E" w:rsidRDefault="004B668E" w:rsidP="00190EE8">
            <w:pPr>
              <w:pStyle w:val="ListParagraph"/>
              <w:spacing w:after="160" w:line="259" w:lineRule="auto"/>
              <w:ind w:left="360"/>
              <w:rPr>
                <w:rFonts w:ascii="Calibri" w:eastAsia="Times New Roman" w:hAnsi="Calibri"/>
                <w:b/>
                <w:bCs/>
                <w:noProof w:val="0"/>
                <w:sz w:val="28"/>
                <w:szCs w:val="18"/>
              </w:rPr>
            </w:pPr>
          </w:p>
        </w:tc>
      </w:tr>
      <w:tr w:rsidR="00767A4F" w14:paraId="1FFEC987" w14:textId="77777777" w:rsidTr="005F25D3">
        <w:trPr>
          <w:trHeight w:val="845"/>
        </w:trPr>
        <w:tc>
          <w:tcPr>
            <w:tcW w:w="6907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897C2E" w14:textId="7E6DCF44" w:rsidR="005F25D3" w:rsidRDefault="005F25D3" w:rsidP="005F25D3">
            <w:pPr>
              <w:pStyle w:val="Bulletpoints"/>
              <w:numPr>
                <w:ilvl w:val="0"/>
                <w:numId w:val="0"/>
              </w:numPr>
              <w:spacing w:after="0"/>
              <w:ind w:left="720" w:hanging="360"/>
            </w:pPr>
          </w:p>
          <w:p w14:paraId="55B56CBF" w14:textId="2C19BDC5" w:rsidR="005F25D3" w:rsidRDefault="005F25D3" w:rsidP="005F25D3">
            <w:pPr>
              <w:pStyle w:val="Bulletpoints"/>
              <w:numPr>
                <w:ilvl w:val="0"/>
                <w:numId w:val="0"/>
              </w:numPr>
              <w:spacing w:after="0"/>
              <w:ind w:left="720" w:hanging="360"/>
            </w:pPr>
          </w:p>
          <w:p w14:paraId="7291F4FF" w14:textId="77777777" w:rsidR="005F25D3" w:rsidRDefault="005F25D3" w:rsidP="005F25D3">
            <w:pPr>
              <w:pStyle w:val="Bulletpoints"/>
              <w:numPr>
                <w:ilvl w:val="0"/>
                <w:numId w:val="0"/>
              </w:numPr>
              <w:spacing w:after="0"/>
              <w:ind w:left="720" w:hanging="360"/>
            </w:pPr>
          </w:p>
          <w:p w14:paraId="358F38BC" w14:textId="3D1158D3" w:rsidR="00767A4F" w:rsidRPr="004B668E" w:rsidRDefault="00767A4F" w:rsidP="000F6503">
            <w:pPr>
              <w:pStyle w:val="Bulletpoints"/>
              <w:numPr>
                <w:ilvl w:val="0"/>
                <w:numId w:val="0"/>
              </w:numPr>
              <w:spacing w:after="0"/>
              <w:ind w:left="360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031E8D9E" wp14:editId="2E629337">
                  <wp:extent cx="3925734" cy="217396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3570.jpeg"/>
                          <pic:cNvPicPr/>
                        </pic:nvPicPr>
                        <pic:blipFill rotWithShape="1">
                          <a:blip r:embed="rId9"/>
                          <a:srcRect l="14497" t="30588" r="6967" b="11422"/>
                          <a:stretch/>
                        </pic:blipFill>
                        <pic:spPr bwMode="auto">
                          <a:xfrm>
                            <a:off x="0" y="0"/>
                            <a:ext cx="3939818" cy="2181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80530C" w14:textId="77777777" w:rsidR="00767A4F" w:rsidRDefault="00767A4F" w:rsidP="00190EE8">
            <w:pPr>
              <w:pStyle w:val="ListParagraph"/>
              <w:spacing w:after="160" w:line="259" w:lineRule="auto"/>
              <w:ind w:left="360"/>
              <w:rPr>
                <w:rFonts w:ascii="Calibri" w:eastAsia="Times New Roman" w:hAnsi="Calibri"/>
                <w:b/>
                <w:bCs/>
                <w:noProof w:val="0"/>
                <w:sz w:val="28"/>
                <w:szCs w:val="18"/>
              </w:rPr>
            </w:pPr>
          </w:p>
        </w:tc>
      </w:tr>
      <w:tr w:rsidR="00767A4F" w14:paraId="7FAB161E" w14:textId="77777777" w:rsidTr="005F25D3">
        <w:trPr>
          <w:trHeight w:val="2535"/>
        </w:trPr>
        <w:tc>
          <w:tcPr>
            <w:tcW w:w="690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00C30D1" w14:textId="77777777" w:rsidR="00767A4F" w:rsidRPr="004B668E" w:rsidRDefault="00767A4F" w:rsidP="006C3021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Calibri" w:hAnsi="Calibri"/>
                <w:sz w:val="22"/>
              </w:rPr>
            </w:pP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</w:tcPr>
          <w:p w14:paraId="0EB98EE1" w14:textId="0D18ED18" w:rsidR="00767A4F" w:rsidRPr="00767A4F" w:rsidRDefault="00767A4F" w:rsidP="00767A4F">
            <w:pPr>
              <w:spacing w:after="160" w:line="259" w:lineRule="auto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drawing>
                <wp:inline distT="0" distB="0" distL="0" distR="0" wp14:anchorId="104C7C20" wp14:editId="167B1348">
                  <wp:extent cx="4087906" cy="1613535"/>
                  <wp:effectExtent l="101600" t="165100" r="167005" b="16446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167.jpeg"/>
                          <pic:cNvPicPr/>
                        </pic:nvPicPr>
                        <pic:blipFill rotWithShape="1">
                          <a:blip r:embed="rId10"/>
                          <a:srcRect l="-1650" t="49580" r="5846"/>
                          <a:stretch/>
                        </pic:blipFill>
                        <pic:spPr bwMode="auto">
                          <a:xfrm>
                            <a:off x="0" y="0"/>
                            <a:ext cx="4101896" cy="1619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6763C8" w14:textId="5675FF69" w:rsidR="00FC3750" w:rsidRPr="00622348" w:rsidRDefault="00FC3750" w:rsidP="00FC3750">
      <w:pPr>
        <w:jc w:val="center"/>
        <w:rPr>
          <w:rFonts w:ascii="Calibri" w:eastAsia="Times New Roman" w:hAnsi="Calibri"/>
          <w:b/>
          <w:bCs/>
          <w:noProof w:val="0"/>
          <w:sz w:val="28"/>
          <w:szCs w:val="18"/>
        </w:rPr>
      </w:pPr>
      <w:r>
        <w:rPr>
          <w:rFonts w:ascii="Calibri" w:eastAsia="Times New Roman" w:hAnsi="Calibri"/>
          <w:b/>
          <w:bCs/>
          <w:noProof w:val="0"/>
          <w:sz w:val="28"/>
          <w:szCs w:val="18"/>
        </w:rPr>
        <w:t xml:space="preserve"> </w:t>
      </w:r>
    </w:p>
    <w:p w14:paraId="5222E30F" w14:textId="752E1C1F" w:rsidR="009F494F" w:rsidRDefault="009F494F">
      <w:pPr>
        <w:rPr>
          <w:rFonts w:ascii="Calibri" w:hAnsi="Calibri" w:cstheme="majorHAnsi"/>
          <w:b/>
          <w:noProof w:val="0"/>
          <w:color w:val="000000" w:themeColor="text1"/>
          <w:sz w:val="40"/>
        </w:rPr>
      </w:pPr>
    </w:p>
    <w:sectPr w:rsidR="009F494F" w:rsidSect="00167875">
      <w:headerReference w:type="default" r:id="rId11"/>
      <w:footerReference w:type="default" r:id="rId12"/>
      <w:pgSz w:w="15840" w:h="12240" w:orient="landscape"/>
      <w:pgMar w:top="990" w:right="1440" w:bottom="117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2B650E" w14:textId="77777777" w:rsidR="004E0E07" w:rsidRDefault="004E0E07">
      <w:r>
        <w:separator/>
      </w:r>
    </w:p>
  </w:endnote>
  <w:endnote w:type="continuationSeparator" w:id="0">
    <w:p w14:paraId="12A4980A" w14:textId="77777777" w:rsidR="004E0E07" w:rsidRDefault="004E0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16A2C" w14:textId="77777777" w:rsidR="00B22C12" w:rsidRPr="0030683D" w:rsidRDefault="00B22C12" w:rsidP="00986779">
    <w:pPr>
      <w:pStyle w:val="Footer"/>
      <w:tabs>
        <w:tab w:val="clear" w:pos="9360"/>
      </w:tabs>
      <w:rPr>
        <w:rFonts w:ascii="Calibri" w:hAnsi="Calibri"/>
        <w:sz w:val="20"/>
        <w:u w:val="single"/>
      </w:rPr>
    </w:pPr>
    <w:r w:rsidRPr="0030683D">
      <w:rPr>
        <w:rFonts w:ascii="Calibri" w:hAnsi="Calibri"/>
        <w:sz w:val="20"/>
        <w:u w:val="single"/>
      </w:rPr>
      <w:tab/>
    </w:r>
    <w:r w:rsidRPr="0030683D">
      <w:rPr>
        <w:rFonts w:ascii="Calibri" w:hAnsi="Calibri"/>
        <w:sz w:val="20"/>
        <w:u w:val="single"/>
      </w:rPr>
      <w:tab/>
    </w:r>
    <w:r w:rsidRPr="0030683D">
      <w:rPr>
        <w:rFonts w:ascii="Calibri" w:hAnsi="Calibri"/>
        <w:sz w:val="20"/>
        <w:u w:val="single"/>
      </w:rPr>
      <w:tab/>
    </w:r>
    <w:r w:rsidRPr="0030683D">
      <w:rPr>
        <w:rFonts w:ascii="Calibri" w:hAnsi="Calibri"/>
        <w:sz w:val="20"/>
        <w:u w:val="single"/>
      </w:rPr>
      <w:tab/>
    </w:r>
    <w:r w:rsidRPr="0030683D">
      <w:rPr>
        <w:rFonts w:ascii="Calibri" w:hAnsi="Calibri"/>
        <w:sz w:val="20"/>
        <w:u w:val="single"/>
      </w:rPr>
      <w:tab/>
    </w:r>
    <w:r w:rsidRPr="0030683D">
      <w:rPr>
        <w:rFonts w:ascii="Calibri" w:hAnsi="Calibri"/>
        <w:sz w:val="20"/>
        <w:u w:val="single"/>
      </w:rPr>
      <w:tab/>
    </w:r>
    <w:r w:rsidRPr="0030683D">
      <w:rPr>
        <w:rFonts w:ascii="Calibri" w:hAnsi="Calibri"/>
        <w:sz w:val="20"/>
        <w:u w:val="single"/>
      </w:rPr>
      <w:tab/>
    </w:r>
    <w:r w:rsidRPr="0030683D">
      <w:rPr>
        <w:rFonts w:ascii="Calibri" w:hAnsi="Calibri"/>
        <w:sz w:val="20"/>
        <w:u w:val="single"/>
      </w:rPr>
      <w:tab/>
    </w:r>
    <w:r w:rsidRPr="0030683D">
      <w:rPr>
        <w:rFonts w:ascii="Calibri" w:hAnsi="Calibri"/>
        <w:sz w:val="20"/>
        <w:u w:val="single"/>
      </w:rPr>
      <w:tab/>
    </w:r>
    <w:r w:rsidRPr="0030683D">
      <w:rPr>
        <w:rFonts w:ascii="Calibri" w:hAnsi="Calibri"/>
        <w:sz w:val="20"/>
        <w:u w:val="single"/>
      </w:rPr>
      <w:tab/>
    </w:r>
    <w:r w:rsidRPr="0030683D">
      <w:rPr>
        <w:rFonts w:ascii="Calibri" w:hAnsi="Calibri"/>
        <w:sz w:val="20"/>
        <w:u w:val="single"/>
      </w:rPr>
      <w:tab/>
    </w:r>
    <w:r w:rsidRPr="0030683D">
      <w:rPr>
        <w:rFonts w:ascii="Calibri" w:hAnsi="Calibri"/>
        <w:sz w:val="20"/>
        <w:u w:val="single"/>
      </w:rPr>
      <w:tab/>
    </w:r>
    <w:r>
      <w:rPr>
        <w:rFonts w:ascii="Calibri" w:hAnsi="Calibri"/>
        <w:sz w:val="20"/>
        <w:u w:val="single"/>
      </w:rPr>
      <w:t xml:space="preserve">                </w:t>
    </w:r>
    <w:r w:rsidRPr="0030683D">
      <w:rPr>
        <w:rFonts w:ascii="Calibri" w:hAnsi="Calibri"/>
        <w:sz w:val="20"/>
        <w:u w:val="single"/>
      </w:rPr>
      <w:tab/>
    </w:r>
  </w:p>
  <w:p w14:paraId="3AC2D135" w14:textId="4B4C05A3" w:rsidR="00B22C12" w:rsidRPr="00C548AD" w:rsidRDefault="00B22C12" w:rsidP="00C548AD">
    <w:pPr>
      <w:pStyle w:val="Footer"/>
      <w:tabs>
        <w:tab w:val="clear" w:pos="9360"/>
      </w:tabs>
      <w:rPr>
        <w:rFonts w:ascii="Calibri" w:hAnsi="Calibri"/>
        <w:sz w:val="20"/>
      </w:rPr>
    </w:pPr>
    <w:r w:rsidRPr="00986779">
      <w:rPr>
        <w:rFonts w:ascii="Calibri" w:hAnsi="Calibri"/>
        <w:sz w:val="20"/>
      </w:rPr>
      <w:t xml:space="preserve">Page </w:t>
    </w:r>
    <w:r w:rsidRPr="00986779">
      <w:rPr>
        <w:rFonts w:ascii="Calibri" w:hAnsi="Calibri"/>
        <w:sz w:val="20"/>
      </w:rPr>
      <w:fldChar w:fldCharType="begin"/>
    </w:r>
    <w:r w:rsidRPr="00986779">
      <w:rPr>
        <w:rFonts w:ascii="Calibri" w:hAnsi="Calibri"/>
        <w:sz w:val="20"/>
      </w:rPr>
      <w:instrText xml:space="preserve"> PAGE </w:instrText>
    </w:r>
    <w:r w:rsidRPr="00986779">
      <w:rPr>
        <w:rFonts w:ascii="Calibri" w:hAnsi="Calibri"/>
        <w:sz w:val="20"/>
      </w:rPr>
      <w:fldChar w:fldCharType="separate"/>
    </w:r>
    <w:r w:rsidR="00E53CAC">
      <w:rPr>
        <w:rFonts w:ascii="Calibri" w:hAnsi="Calibri"/>
        <w:sz w:val="20"/>
      </w:rPr>
      <w:t>7</w:t>
    </w:r>
    <w:r w:rsidRPr="00986779">
      <w:rPr>
        <w:rFonts w:ascii="Calibri" w:hAnsi="Calibri"/>
        <w:sz w:val="20"/>
      </w:rPr>
      <w:fldChar w:fldCharType="end"/>
    </w:r>
    <w:r w:rsidRPr="00986779">
      <w:rPr>
        <w:rFonts w:ascii="Calibri" w:hAnsi="Calibri"/>
        <w:sz w:val="20"/>
      </w:rPr>
      <w:t xml:space="preserve"> of </w:t>
    </w:r>
    <w:r w:rsidRPr="00986779">
      <w:rPr>
        <w:rFonts w:ascii="Calibri" w:hAnsi="Calibri"/>
        <w:sz w:val="20"/>
      </w:rPr>
      <w:fldChar w:fldCharType="begin"/>
    </w:r>
    <w:r w:rsidRPr="00986779">
      <w:rPr>
        <w:rFonts w:ascii="Calibri" w:hAnsi="Calibri"/>
        <w:sz w:val="20"/>
      </w:rPr>
      <w:instrText xml:space="preserve"> NUMPAGES </w:instrText>
    </w:r>
    <w:r w:rsidRPr="00986779">
      <w:rPr>
        <w:rFonts w:ascii="Calibri" w:hAnsi="Calibri"/>
        <w:sz w:val="20"/>
      </w:rPr>
      <w:fldChar w:fldCharType="separate"/>
    </w:r>
    <w:r w:rsidR="00E53CAC">
      <w:rPr>
        <w:rFonts w:ascii="Calibri" w:hAnsi="Calibri"/>
        <w:sz w:val="20"/>
      </w:rPr>
      <w:t>9</w:t>
    </w:r>
    <w:r w:rsidRPr="00986779">
      <w:rPr>
        <w:rFonts w:ascii="Calibri" w:hAnsi="Calibri"/>
        <w:sz w:val="20"/>
      </w:rPr>
      <w:fldChar w:fldCharType="end"/>
    </w:r>
    <w:r w:rsidRPr="00986779">
      <w:rPr>
        <w:rFonts w:ascii="Calibri" w:hAnsi="Calibri"/>
        <w:sz w:val="20"/>
      </w:rPr>
      <w:tab/>
    </w:r>
    <w:r w:rsidRPr="00986779">
      <w:rPr>
        <w:rFonts w:ascii="Calibri" w:hAnsi="Calibri"/>
        <w:sz w:val="20"/>
      </w:rPr>
      <w:tab/>
    </w:r>
    <w:r w:rsidR="00C548AD">
      <w:rPr>
        <w:rFonts w:ascii="Calibri" w:hAnsi="Calibri"/>
        <w:sz w:val="20"/>
      </w:rPr>
      <w:tab/>
    </w:r>
    <w:r w:rsidR="00C548AD">
      <w:rPr>
        <w:rFonts w:ascii="Calibri" w:hAnsi="Calibri"/>
        <w:sz w:val="20"/>
      </w:rPr>
      <w:tab/>
    </w:r>
    <w:r w:rsidR="00C548AD" w:rsidRPr="00C548AD">
      <w:rPr>
        <w:rFonts w:ascii="Calibri" w:hAnsi="Calibri"/>
        <w:b/>
        <w:sz w:val="20"/>
      </w:rPr>
      <w:t>Facilitation</w:t>
    </w:r>
    <w:r w:rsidRPr="00986779">
      <w:rPr>
        <w:rFonts w:ascii="Calibri" w:hAnsi="Calibri"/>
        <w:sz w:val="20"/>
      </w:rPr>
      <w:t>: Lynda Baker, CPF</w:t>
    </w:r>
    <w:r w:rsidR="00C548AD">
      <w:rPr>
        <w:rFonts w:ascii="Calibri" w:hAnsi="Calibri"/>
        <w:sz w:val="20"/>
      </w:rPr>
      <w:t xml:space="preserve"> </w:t>
    </w:r>
    <w:r w:rsidR="00C548AD">
      <w:rPr>
        <w:rFonts w:ascii="Calibri" w:hAnsi="Calibri"/>
        <w:b/>
        <w:sz w:val="20"/>
      </w:rPr>
      <w:t>Docu</w:t>
    </w:r>
    <w:r w:rsidR="00C548AD" w:rsidRPr="00C548AD">
      <w:rPr>
        <w:rFonts w:ascii="Calibri" w:hAnsi="Calibri"/>
        <w:b/>
        <w:sz w:val="20"/>
      </w:rPr>
      <w:t>mentation</w:t>
    </w:r>
    <w:r w:rsidR="00C548AD" w:rsidRPr="00C548AD">
      <w:rPr>
        <w:rFonts w:ascii="Calibri" w:hAnsi="Calibri"/>
        <w:sz w:val="20"/>
      </w:rPr>
      <w:t>: Laura DeGrush</w:t>
    </w:r>
    <w:r w:rsidR="005F25D3">
      <w:rPr>
        <w:rFonts w:ascii="Calibri" w:hAnsi="Calibri"/>
        <w:sz w:val="20"/>
      </w:rPr>
      <w:t xml:space="preserve"> and Lynds Basker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05FFF6" w14:textId="77777777" w:rsidR="004E0E07" w:rsidRDefault="004E0E07">
      <w:r>
        <w:separator/>
      </w:r>
    </w:p>
  </w:footnote>
  <w:footnote w:type="continuationSeparator" w:id="0">
    <w:p w14:paraId="15F5A188" w14:textId="77777777" w:rsidR="004E0E07" w:rsidRDefault="004E0E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3E099" w14:textId="77C4A7AC" w:rsidR="00B22C12" w:rsidRPr="0071216C" w:rsidRDefault="00B22C12" w:rsidP="00D97649">
    <w:pPr>
      <w:pStyle w:val="Header"/>
      <w:ind w:right="-306"/>
      <w:jc w:val="center"/>
      <w:rPr>
        <w:rFonts w:ascii="Century Gothic" w:hAnsi="Century Gothic" w:cs="Century Gothic"/>
        <w:i/>
        <w:iCs/>
        <w:sz w:val="32"/>
      </w:rPr>
    </w:pPr>
    <w:r w:rsidRPr="008843FD">
      <w:rPr>
        <w:rFonts w:ascii="Times New Roman" w:hAnsi="Times New Roman"/>
        <w:b/>
        <w:bCs/>
        <w:color w:val="000000" w:themeColor="text1"/>
        <w:sz w:val="52"/>
        <w:szCs w:val="28"/>
      </w:rPr>
      <w:t>Meeting</w:t>
    </w:r>
    <w:r w:rsidRPr="00CB1D2B">
      <w:rPr>
        <w:b/>
        <w:bCs/>
        <w:color w:val="FF0000"/>
        <w:sz w:val="52"/>
        <w:szCs w:val="28"/>
      </w:rPr>
      <w:t>Solution</w:t>
    </w:r>
    <w:r w:rsidRPr="006C3F1D">
      <w:rPr>
        <w:i/>
        <w:iCs/>
        <w:sz w:val="48"/>
      </w:rPr>
      <w:t xml:space="preserve"> </w:t>
    </w:r>
    <w:r>
      <w:rPr>
        <w:i/>
        <w:iCs/>
        <w:sz w:val="48"/>
      </w:rPr>
      <w:t xml:space="preserve">Report </w:t>
    </w:r>
    <w:r w:rsidRPr="006A1FAA">
      <w:rPr>
        <w:rFonts w:ascii="Century Gothic" w:hAnsi="Century Gothic" w:cs="Century Gothic"/>
        <w:i/>
        <w:iCs/>
        <w:sz w:val="32"/>
      </w:rPr>
      <w:t>for</w:t>
    </w:r>
    <w:r w:rsidRPr="00526632">
      <w:rPr>
        <w:rFonts w:ascii="Century Gothic" w:hAnsi="Century Gothic" w:cs="Century Gothic"/>
        <w:i/>
        <w:iCs/>
        <w:sz w:val="28"/>
      </w:rPr>
      <w:t xml:space="preserve"> </w:t>
    </w:r>
    <w:r w:rsidR="00526632" w:rsidRPr="00526632">
      <w:rPr>
        <w:rFonts w:ascii="Century Gothic" w:hAnsi="Century Gothic" w:cs="Century Gothic"/>
        <w:b/>
        <w:iCs/>
        <w:sz w:val="44"/>
      </w:rPr>
      <w:t>Austin Independent School District</w:t>
    </w:r>
  </w:p>
  <w:p w14:paraId="483C0421" w14:textId="6CECCC73" w:rsidR="00B22C12" w:rsidRPr="00FE2E2B" w:rsidRDefault="00FE2E2B" w:rsidP="00526632">
    <w:pPr>
      <w:widowControl w:val="0"/>
      <w:tabs>
        <w:tab w:val="left" w:pos="360"/>
      </w:tabs>
      <w:autoSpaceDE w:val="0"/>
      <w:autoSpaceDN w:val="0"/>
      <w:adjustRightInd w:val="0"/>
      <w:jc w:val="right"/>
      <w:rPr>
        <w:rFonts w:ascii="Century Gothic" w:hAnsi="Century Gothic" w:cs="Century Gothic"/>
        <w:iCs/>
        <w:sz w:val="28"/>
        <w:u w:val="single"/>
      </w:rPr>
    </w:pPr>
    <w:r w:rsidRPr="00FE2E2B">
      <w:rPr>
        <w:rFonts w:ascii="Century Gothic" w:hAnsi="Century Gothic" w:cs="Century Gothic"/>
        <w:iCs/>
        <w:sz w:val="28"/>
        <w:u w:val="single"/>
      </w:rPr>
      <w:tab/>
    </w:r>
    <w:r w:rsidRPr="00FE2E2B">
      <w:rPr>
        <w:rFonts w:ascii="Century Gothic" w:hAnsi="Century Gothic" w:cs="Century Gothic"/>
        <w:iCs/>
        <w:sz w:val="28"/>
        <w:u w:val="single"/>
      </w:rPr>
      <w:tab/>
    </w:r>
    <w:r w:rsidRPr="00FE2E2B">
      <w:rPr>
        <w:rFonts w:ascii="Century Gothic" w:hAnsi="Century Gothic" w:cs="Century Gothic"/>
        <w:iCs/>
        <w:sz w:val="28"/>
        <w:u w:val="single"/>
      </w:rPr>
      <w:tab/>
    </w:r>
    <w:r w:rsidRPr="00FE2E2B">
      <w:rPr>
        <w:rFonts w:ascii="Century Gothic" w:hAnsi="Century Gothic" w:cs="Century Gothic"/>
        <w:iCs/>
        <w:sz w:val="28"/>
        <w:u w:val="single"/>
      </w:rPr>
      <w:tab/>
    </w:r>
    <w:r w:rsidRPr="00FE2E2B">
      <w:rPr>
        <w:rFonts w:ascii="Century Gothic" w:hAnsi="Century Gothic" w:cs="Century Gothic"/>
        <w:iCs/>
        <w:sz w:val="28"/>
        <w:u w:val="single"/>
      </w:rPr>
      <w:tab/>
    </w:r>
    <w:r w:rsidRPr="00FE2E2B">
      <w:rPr>
        <w:rFonts w:ascii="Century Gothic" w:hAnsi="Century Gothic" w:cs="Century Gothic"/>
        <w:iCs/>
        <w:sz w:val="28"/>
        <w:u w:val="single"/>
      </w:rPr>
      <w:tab/>
    </w:r>
    <w:r w:rsidRPr="00FE2E2B">
      <w:rPr>
        <w:rFonts w:ascii="Century Gothic" w:hAnsi="Century Gothic" w:cs="Century Gothic"/>
        <w:iCs/>
        <w:sz w:val="28"/>
        <w:u w:val="single"/>
      </w:rPr>
      <w:tab/>
      <w:t>School Rena</w:t>
    </w:r>
    <w:r w:rsidR="00526632" w:rsidRPr="00FE2E2B">
      <w:rPr>
        <w:rFonts w:ascii="Century Gothic" w:hAnsi="Century Gothic" w:cs="Century Gothic"/>
        <w:iCs/>
        <w:sz w:val="28"/>
        <w:u w:val="single"/>
      </w:rPr>
      <w:t>ming Task Force Meeting</w:t>
    </w:r>
    <w:r w:rsidR="00B22C12" w:rsidRPr="00FE2E2B">
      <w:rPr>
        <w:rFonts w:ascii="Century Gothic" w:hAnsi="Century Gothic" w:cs="Century Gothic"/>
        <w:iCs/>
        <w:sz w:val="28"/>
        <w:u w:val="single"/>
      </w:rPr>
      <w:t>|</w:t>
    </w:r>
    <w:r w:rsidR="002B48EE">
      <w:rPr>
        <w:rFonts w:ascii="Century Gothic" w:hAnsi="Century Gothic" w:cs="Century Gothic"/>
        <w:iCs/>
        <w:sz w:val="28"/>
        <w:u w:val="single"/>
      </w:rPr>
      <w:t>17</w:t>
    </w:r>
    <w:r w:rsidR="00B22C12" w:rsidRPr="00FE2E2B">
      <w:rPr>
        <w:rFonts w:ascii="Century Gothic" w:hAnsi="Century Gothic" w:cs="Century Gothic"/>
        <w:iCs/>
        <w:sz w:val="28"/>
        <w:u w:val="single"/>
      </w:rPr>
      <w:t xml:space="preserve"> </w:t>
    </w:r>
    <w:r w:rsidR="00526632" w:rsidRPr="00FE2E2B">
      <w:rPr>
        <w:rFonts w:ascii="Century Gothic" w:hAnsi="Century Gothic" w:cs="Century Gothic"/>
        <w:iCs/>
        <w:sz w:val="28"/>
        <w:u w:val="single"/>
      </w:rPr>
      <w:t>April</w:t>
    </w:r>
    <w:r w:rsidR="00B22C12" w:rsidRPr="00FE2E2B">
      <w:rPr>
        <w:rFonts w:ascii="Century Gothic" w:hAnsi="Century Gothic" w:cs="Century Gothic"/>
        <w:iCs/>
        <w:sz w:val="28"/>
        <w:u w:val="single"/>
      </w:rPr>
      <w:t xml:space="preserve"> 2018 |Austin, Texas</w:t>
    </w:r>
  </w:p>
  <w:p w14:paraId="5A9D9BE8" w14:textId="77777777" w:rsidR="00B22C12" w:rsidRPr="0092076C" w:rsidRDefault="00B22C12" w:rsidP="00D97649">
    <w:pPr>
      <w:widowControl w:val="0"/>
      <w:tabs>
        <w:tab w:val="left" w:pos="360"/>
      </w:tabs>
      <w:autoSpaceDE w:val="0"/>
      <w:autoSpaceDN w:val="0"/>
      <w:adjustRightInd w:val="0"/>
      <w:jc w:val="center"/>
      <w:rPr>
        <w:rFonts w:cs="Times"/>
        <w:i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23E65"/>
    <w:multiLevelType w:val="hybridMultilevel"/>
    <w:tmpl w:val="2DC67516"/>
    <w:lvl w:ilvl="0" w:tplc="D93C612A">
      <w:start w:val="1"/>
      <w:numFmt w:val="bullet"/>
      <w:pStyle w:val="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D4F6F"/>
    <w:multiLevelType w:val="hybridMultilevel"/>
    <w:tmpl w:val="5106D214"/>
    <w:lvl w:ilvl="0" w:tplc="61CA223A">
      <w:start w:val="1"/>
      <w:numFmt w:val="decimal"/>
      <w:pStyle w:val="numbering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BE7C96"/>
    <w:multiLevelType w:val="multilevel"/>
    <w:tmpl w:val="D4FA32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C2520EC"/>
    <w:multiLevelType w:val="hybridMultilevel"/>
    <w:tmpl w:val="789EC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1F16F2"/>
    <w:multiLevelType w:val="hybridMultilevel"/>
    <w:tmpl w:val="FBAA39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/>
  <w:attachedTemplate r:id="rId1"/>
  <w:defaultTabStop w:val="720"/>
  <w:drawingGridHorizontalSpacing w:val="115"/>
  <w:drawingGridVerticalSpacing w:val="158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C3531E"/>
    <w:rsid w:val="00002C32"/>
    <w:rsid w:val="00003791"/>
    <w:rsid w:val="0000382A"/>
    <w:rsid w:val="00005A71"/>
    <w:rsid w:val="00006776"/>
    <w:rsid w:val="00010DFE"/>
    <w:rsid w:val="0001178F"/>
    <w:rsid w:val="00012C8B"/>
    <w:rsid w:val="000164A1"/>
    <w:rsid w:val="00020969"/>
    <w:rsid w:val="00021D6D"/>
    <w:rsid w:val="00023C6B"/>
    <w:rsid w:val="0002584E"/>
    <w:rsid w:val="00025A30"/>
    <w:rsid w:val="00025ED6"/>
    <w:rsid w:val="00027E38"/>
    <w:rsid w:val="0003122D"/>
    <w:rsid w:val="00031DFF"/>
    <w:rsid w:val="00034285"/>
    <w:rsid w:val="00042C87"/>
    <w:rsid w:val="00046E3A"/>
    <w:rsid w:val="00051F06"/>
    <w:rsid w:val="0005206F"/>
    <w:rsid w:val="00053D16"/>
    <w:rsid w:val="000603D1"/>
    <w:rsid w:val="00060705"/>
    <w:rsid w:val="00060743"/>
    <w:rsid w:val="000631F2"/>
    <w:rsid w:val="00063896"/>
    <w:rsid w:val="000656D3"/>
    <w:rsid w:val="00065DFF"/>
    <w:rsid w:val="00066283"/>
    <w:rsid w:val="0007059D"/>
    <w:rsid w:val="00074235"/>
    <w:rsid w:val="00074332"/>
    <w:rsid w:val="00074CD9"/>
    <w:rsid w:val="00076165"/>
    <w:rsid w:val="000828DA"/>
    <w:rsid w:val="00082B01"/>
    <w:rsid w:val="00083353"/>
    <w:rsid w:val="00084300"/>
    <w:rsid w:val="0008578A"/>
    <w:rsid w:val="00087B44"/>
    <w:rsid w:val="00092E40"/>
    <w:rsid w:val="000975E3"/>
    <w:rsid w:val="000A15F1"/>
    <w:rsid w:val="000A22C9"/>
    <w:rsid w:val="000A3C29"/>
    <w:rsid w:val="000A61AF"/>
    <w:rsid w:val="000A6B98"/>
    <w:rsid w:val="000A73DB"/>
    <w:rsid w:val="000B3189"/>
    <w:rsid w:val="000B44C6"/>
    <w:rsid w:val="000B4564"/>
    <w:rsid w:val="000B4D32"/>
    <w:rsid w:val="000C10AA"/>
    <w:rsid w:val="000C3F94"/>
    <w:rsid w:val="000D2DE8"/>
    <w:rsid w:val="000D7359"/>
    <w:rsid w:val="000D74C6"/>
    <w:rsid w:val="000E0743"/>
    <w:rsid w:val="000E3A66"/>
    <w:rsid w:val="000E6492"/>
    <w:rsid w:val="000E67AA"/>
    <w:rsid w:val="000F34CB"/>
    <w:rsid w:val="000F5C06"/>
    <w:rsid w:val="000F6503"/>
    <w:rsid w:val="000F6CCF"/>
    <w:rsid w:val="00100E0B"/>
    <w:rsid w:val="00100E2C"/>
    <w:rsid w:val="00102AD8"/>
    <w:rsid w:val="00106666"/>
    <w:rsid w:val="001066BB"/>
    <w:rsid w:val="0011020D"/>
    <w:rsid w:val="00112A58"/>
    <w:rsid w:val="00112C13"/>
    <w:rsid w:val="0011388E"/>
    <w:rsid w:val="00115DE5"/>
    <w:rsid w:val="00121115"/>
    <w:rsid w:val="00123B3D"/>
    <w:rsid w:val="00123FF2"/>
    <w:rsid w:val="00131499"/>
    <w:rsid w:val="00131724"/>
    <w:rsid w:val="001330AF"/>
    <w:rsid w:val="0013427D"/>
    <w:rsid w:val="001352D5"/>
    <w:rsid w:val="00141DFC"/>
    <w:rsid w:val="00142984"/>
    <w:rsid w:val="00144B57"/>
    <w:rsid w:val="001468F1"/>
    <w:rsid w:val="00146ECA"/>
    <w:rsid w:val="001515BC"/>
    <w:rsid w:val="00151714"/>
    <w:rsid w:val="00151BBC"/>
    <w:rsid w:val="00151F17"/>
    <w:rsid w:val="00153496"/>
    <w:rsid w:val="00162259"/>
    <w:rsid w:val="00162521"/>
    <w:rsid w:val="00162925"/>
    <w:rsid w:val="00163FBE"/>
    <w:rsid w:val="00167875"/>
    <w:rsid w:val="001709EF"/>
    <w:rsid w:val="00172384"/>
    <w:rsid w:val="00174A17"/>
    <w:rsid w:val="00177298"/>
    <w:rsid w:val="00181368"/>
    <w:rsid w:val="00183CDC"/>
    <w:rsid w:val="00190EE8"/>
    <w:rsid w:val="001914DB"/>
    <w:rsid w:val="001928FB"/>
    <w:rsid w:val="001938F7"/>
    <w:rsid w:val="00196F7D"/>
    <w:rsid w:val="00197580"/>
    <w:rsid w:val="001A1256"/>
    <w:rsid w:val="001A28E3"/>
    <w:rsid w:val="001A30D9"/>
    <w:rsid w:val="001A443D"/>
    <w:rsid w:val="001A5096"/>
    <w:rsid w:val="001B0687"/>
    <w:rsid w:val="001B0DB7"/>
    <w:rsid w:val="001B2135"/>
    <w:rsid w:val="001B286A"/>
    <w:rsid w:val="001B4C42"/>
    <w:rsid w:val="001B5FBD"/>
    <w:rsid w:val="001B6574"/>
    <w:rsid w:val="001B75EE"/>
    <w:rsid w:val="001B7BEA"/>
    <w:rsid w:val="001C0017"/>
    <w:rsid w:val="001C41CA"/>
    <w:rsid w:val="001C459A"/>
    <w:rsid w:val="001D07CA"/>
    <w:rsid w:val="001D152A"/>
    <w:rsid w:val="001D628E"/>
    <w:rsid w:val="001E1368"/>
    <w:rsid w:val="001E1543"/>
    <w:rsid w:val="001E1D03"/>
    <w:rsid w:val="001E1F0E"/>
    <w:rsid w:val="001E339C"/>
    <w:rsid w:val="001E344A"/>
    <w:rsid w:val="001E417E"/>
    <w:rsid w:val="001F398E"/>
    <w:rsid w:val="001F4D4B"/>
    <w:rsid w:val="00202775"/>
    <w:rsid w:val="002151B1"/>
    <w:rsid w:val="0021614D"/>
    <w:rsid w:val="002176F6"/>
    <w:rsid w:val="00217CF3"/>
    <w:rsid w:val="002209B3"/>
    <w:rsid w:val="00225E84"/>
    <w:rsid w:val="002269FC"/>
    <w:rsid w:val="00226A08"/>
    <w:rsid w:val="00231843"/>
    <w:rsid w:val="00232A2B"/>
    <w:rsid w:val="00233A8A"/>
    <w:rsid w:val="00233FFA"/>
    <w:rsid w:val="00234BBE"/>
    <w:rsid w:val="0023533A"/>
    <w:rsid w:val="0023583E"/>
    <w:rsid w:val="00236888"/>
    <w:rsid w:val="00236BA5"/>
    <w:rsid w:val="00236C5F"/>
    <w:rsid w:val="002406CE"/>
    <w:rsid w:val="00242EE4"/>
    <w:rsid w:val="00242F9E"/>
    <w:rsid w:val="00244E42"/>
    <w:rsid w:val="002503AD"/>
    <w:rsid w:val="00250A0A"/>
    <w:rsid w:val="00252914"/>
    <w:rsid w:val="00252FF6"/>
    <w:rsid w:val="00253EC2"/>
    <w:rsid w:val="0025439F"/>
    <w:rsid w:val="00262AC4"/>
    <w:rsid w:val="002638CB"/>
    <w:rsid w:val="002639F7"/>
    <w:rsid w:val="00265FBF"/>
    <w:rsid w:val="00267434"/>
    <w:rsid w:val="00272C15"/>
    <w:rsid w:val="00273992"/>
    <w:rsid w:val="00283087"/>
    <w:rsid w:val="00285AA8"/>
    <w:rsid w:val="002A4E74"/>
    <w:rsid w:val="002A7B72"/>
    <w:rsid w:val="002B064C"/>
    <w:rsid w:val="002B1B73"/>
    <w:rsid w:val="002B48EE"/>
    <w:rsid w:val="002B4F94"/>
    <w:rsid w:val="002B7B0E"/>
    <w:rsid w:val="002C19A6"/>
    <w:rsid w:val="002C1C49"/>
    <w:rsid w:val="002C2948"/>
    <w:rsid w:val="002C6094"/>
    <w:rsid w:val="002D3FB9"/>
    <w:rsid w:val="002E1D3B"/>
    <w:rsid w:val="002E260E"/>
    <w:rsid w:val="002E3900"/>
    <w:rsid w:val="002E533F"/>
    <w:rsid w:val="002E5AAE"/>
    <w:rsid w:val="002E6A73"/>
    <w:rsid w:val="002E7D2E"/>
    <w:rsid w:val="002F60D0"/>
    <w:rsid w:val="002F7DE9"/>
    <w:rsid w:val="00300AAF"/>
    <w:rsid w:val="003044CB"/>
    <w:rsid w:val="00304BE0"/>
    <w:rsid w:val="0030683D"/>
    <w:rsid w:val="00307A7E"/>
    <w:rsid w:val="003103A6"/>
    <w:rsid w:val="00311D0D"/>
    <w:rsid w:val="003137E2"/>
    <w:rsid w:val="003138EB"/>
    <w:rsid w:val="00314ACB"/>
    <w:rsid w:val="00315DCF"/>
    <w:rsid w:val="00316872"/>
    <w:rsid w:val="00317E9D"/>
    <w:rsid w:val="00322F89"/>
    <w:rsid w:val="00323220"/>
    <w:rsid w:val="00323FFA"/>
    <w:rsid w:val="00324380"/>
    <w:rsid w:val="00331F9F"/>
    <w:rsid w:val="00332775"/>
    <w:rsid w:val="00332FF5"/>
    <w:rsid w:val="003359FA"/>
    <w:rsid w:val="00342E0F"/>
    <w:rsid w:val="00343F4E"/>
    <w:rsid w:val="003445D0"/>
    <w:rsid w:val="00346072"/>
    <w:rsid w:val="0034637E"/>
    <w:rsid w:val="003468FF"/>
    <w:rsid w:val="003469E8"/>
    <w:rsid w:val="00352E69"/>
    <w:rsid w:val="00354765"/>
    <w:rsid w:val="00355D2A"/>
    <w:rsid w:val="00357446"/>
    <w:rsid w:val="00357AB4"/>
    <w:rsid w:val="00360CAE"/>
    <w:rsid w:val="00361085"/>
    <w:rsid w:val="003631A0"/>
    <w:rsid w:val="00363222"/>
    <w:rsid w:val="003648AB"/>
    <w:rsid w:val="00364A35"/>
    <w:rsid w:val="003657CA"/>
    <w:rsid w:val="00367006"/>
    <w:rsid w:val="0037071F"/>
    <w:rsid w:val="00370DDB"/>
    <w:rsid w:val="00371B36"/>
    <w:rsid w:val="00381EC3"/>
    <w:rsid w:val="00387385"/>
    <w:rsid w:val="00395EEE"/>
    <w:rsid w:val="003961C4"/>
    <w:rsid w:val="00397699"/>
    <w:rsid w:val="003A37C3"/>
    <w:rsid w:val="003B1C41"/>
    <w:rsid w:val="003B25DF"/>
    <w:rsid w:val="003B4528"/>
    <w:rsid w:val="003B73D8"/>
    <w:rsid w:val="003C0738"/>
    <w:rsid w:val="003C0ADF"/>
    <w:rsid w:val="003C1E5A"/>
    <w:rsid w:val="003C4A66"/>
    <w:rsid w:val="003C4C14"/>
    <w:rsid w:val="003C622D"/>
    <w:rsid w:val="003C6E48"/>
    <w:rsid w:val="003C6E9A"/>
    <w:rsid w:val="003D1E6F"/>
    <w:rsid w:val="003D6E41"/>
    <w:rsid w:val="003D739D"/>
    <w:rsid w:val="003D78CC"/>
    <w:rsid w:val="003E19F4"/>
    <w:rsid w:val="003E2CAB"/>
    <w:rsid w:val="003F06C0"/>
    <w:rsid w:val="003F0BDF"/>
    <w:rsid w:val="003F536C"/>
    <w:rsid w:val="003F585D"/>
    <w:rsid w:val="003F5EC0"/>
    <w:rsid w:val="003F64BE"/>
    <w:rsid w:val="003F6940"/>
    <w:rsid w:val="003F7C3C"/>
    <w:rsid w:val="0040089F"/>
    <w:rsid w:val="00404970"/>
    <w:rsid w:val="00404B21"/>
    <w:rsid w:val="00405FC6"/>
    <w:rsid w:val="004117B8"/>
    <w:rsid w:val="00412898"/>
    <w:rsid w:val="00412C22"/>
    <w:rsid w:val="0041688E"/>
    <w:rsid w:val="0042493A"/>
    <w:rsid w:val="004266AF"/>
    <w:rsid w:val="00427A27"/>
    <w:rsid w:val="004326F4"/>
    <w:rsid w:val="0044232A"/>
    <w:rsid w:val="00445B90"/>
    <w:rsid w:val="00445C87"/>
    <w:rsid w:val="0045402D"/>
    <w:rsid w:val="0045410A"/>
    <w:rsid w:val="0046341E"/>
    <w:rsid w:val="00463F33"/>
    <w:rsid w:val="00467568"/>
    <w:rsid w:val="00470476"/>
    <w:rsid w:val="00470EAA"/>
    <w:rsid w:val="00473558"/>
    <w:rsid w:val="004776DD"/>
    <w:rsid w:val="00480E0B"/>
    <w:rsid w:val="00490FA5"/>
    <w:rsid w:val="004921BB"/>
    <w:rsid w:val="004946AB"/>
    <w:rsid w:val="00494F0A"/>
    <w:rsid w:val="004A25F6"/>
    <w:rsid w:val="004A2B91"/>
    <w:rsid w:val="004A30C6"/>
    <w:rsid w:val="004A4A26"/>
    <w:rsid w:val="004A4ABE"/>
    <w:rsid w:val="004A5633"/>
    <w:rsid w:val="004A59C8"/>
    <w:rsid w:val="004A7087"/>
    <w:rsid w:val="004B1358"/>
    <w:rsid w:val="004B2C1C"/>
    <w:rsid w:val="004B668E"/>
    <w:rsid w:val="004B7A40"/>
    <w:rsid w:val="004B7B9F"/>
    <w:rsid w:val="004D1143"/>
    <w:rsid w:val="004D12E8"/>
    <w:rsid w:val="004D2491"/>
    <w:rsid w:val="004D29E8"/>
    <w:rsid w:val="004E09B3"/>
    <w:rsid w:val="004E0E07"/>
    <w:rsid w:val="004E329E"/>
    <w:rsid w:val="004E4DB9"/>
    <w:rsid w:val="004E6B75"/>
    <w:rsid w:val="004F722F"/>
    <w:rsid w:val="00502C10"/>
    <w:rsid w:val="005039BE"/>
    <w:rsid w:val="005040E6"/>
    <w:rsid w:val="00510CEF"/>
    <w:rsid w:val="005136BF"/>
    <w:rsid w:val="00513865"/>
    <w:rsid w:val="00514707"/>
    <w:rsid w:val="00515AEF"/>
    <w:rsid w:val="0051604C"/>
    <w:rsid w:val="00517DC5"/>
    <w:rsid w:val="005262C1"/>
    <w:rsid w:val="00526632"/>
    <w:rsid w:val="00527548"/>
    <w:rsid w:val="00533C8C"/>
    <w:rsid w:val="00537372"/>
    <w:rsid w:val="005463F2"/>
    <w:rsid w:val="0054777A"/>
    <w:rsid w:val="0055233D"/>
    <w:rsid w:val="00554AF6"/>
    <w:rsid w:val="0055639A"/>
    <w:rsid w:val="0056061F"/>
    <w:rsid w:val="005655E3"/>
    <w:rsid w:val="00565FC4"/>
    <w:rsid w:val="005723CF"/>
    <w:rsid w:val="00580641"/>
    <w:rsid w:val="0058283D"/>
    <w:rsid w:val="0058649A"/>
    <w:rsid w:val="005901C2"/>
    <w:rsid w:val="005923A1"/>
    <w:rsid w:val="005938B2"/>
    <w:rsid w:val="00597791"/>
    <w:rsid w:val="005A18E7"/>
    <w:rsid w:val="005A3255"/>
    <w:rsid w:val="005A7FEF"/>
    <w:rsid w:val="005B4547"/>
    <w:rsid w:val="005B7839"/>
    <w:rsid w:val="005C2798"/>
    <w:rsid w:val="005C2F20"/>
    <w:rsid w:val="005C31B6"/>
    <w:rsid w:val="005C3368"/>
    <w:rsid w:val="005C4472"/>
    <w:rsid w:val="005C4680"/>
    <w:rsid w:val="005C6FA1"/>
    <w:rsid w:val="005C706C"/>
    <w:rsid w:val="005D284C"/>
    <w:rsid w:val="005D2B58"/>
    <w:rsid w:val="005D6064"/>
    <w:rsid w:val="005E13CF"/>
    <w:rsid w:val="005E1F29"/>
    <w:rsid w:val="005E4980"/>
    <w:rsid w:val="005F00CA"/>
    <w:rsid w:val="005F25D3"/>
    <w:rsid w:val="005F7507"/>
    <w:rsid w:val="006003BC"/>
    <w:rsid w:val="0060066D"/>
    <w:rsid w:val="00602F06"/>
    <w:rsid w:val="00604E1B"/>
    <w:rsid w:val="006059EB"/>
    <w:rsid w:val="006079B8"/>
    <w:rsid w:val="0061045E"/>
    <w:rsid w:val="00610AFC"/>
    <w:rsid w:val="006125F7"/>
    <w:rsid w:val="0061643E"/>
    <w:rsid w:val="00621019"/>
    <w:rsid w:val="00622348"/>
    <w:rsid w:val="00624C53"/>
    <w:rsid w:val="00635A23"/>
    <w:rsid w:val="00636846"/>
    <w:rsid w:val="00636910"/>
    <w:rsid w:val="00637982"/>
    <w:rsid w:val="00640343"/>
    <w:rsid w:val="00641EE9"/>
    <w:rsid w:val="00643A50"/>
    <w:rsid w:val="00644CB5"/>
    <w:rsid w:val="00645222"/>
    <w:rsid w:val="00651832"/>
    <w:rsid w:val="00655FC9"/>
    <w:rsid w:val="00656135"/>
    <w:rsid w:val="006610D3"/>
    <w:rsid w:val="00666F18"/>
    <w:rsid w:val="006713F3"/>
    <w:rsid w:val="00671FC8"/>
    <w:rsid w:val="00675195"/>
    <w:rsid w:val="006758EA"/>
    <w:rsid w:val="00675FDA"/>
    <w:rsid w:val="00677632"/>
    <w:rsid w:val="00677E9F"/>
    <w:rsid w:val="00680D98"/>
    <w:rsid w:val="00686CB7"/>
    <w:rsid w:val="00691179"/>
    <w:rsid w:val="006A009B"/>
    <w:rsid w:val="006A6741"/>
    <w:rsid w:val="006B079C"/>
    <w:rsid w:val="006B1335"/>
    <w:rsid w:val="006B13BC"/>
    <w:rsid w:val="006B7231"/>
    <w:rsid w:val="006B7D17"/>
    <w:rsid w:val="006C1E62"/>
    <w:rsid w:val="006C2AB1"/>
    <w:rsid w:val="006C2F2D"/>
    <w:rsid w:val="006C3021"/>
    <w:rsid w:val="006D0A81"/>
    <w:rsid w:val="006D65AB"/>
    <w:rsid w:val="006E1006"/>
    <w:rsid w:val="006E1F04"/>
    <w:rsid w:val="006E2676"/>
    <w:rsid w:val="006E2CF9"/>
    <w:rsid w:val="006E3AEF"/>
    <w:rsid w:val="006E63D5"/>
    <w:rsid w:val="006E775F"/>
    <w:rsid w:val="006F16B5"/>
    <w:rsid w:val="006F1D42"/>
    <w:rsid w:val="006F4DC0"/>
    <w:rsid w:val="006F5D21"/>
    <w:rsid w:val="00705428"/>
    <w:rsid w:val="00707AF0"/>
    <w:rsid w:val="00712C8D"/>
    <w:rsid w:val="0071467D"/>
    <w:rsid w:val="0071574F"/>
    <w:rsid w:val="007166DB"/>
    <w:rsid w:val="00721CDB"/>
    <w:rsid w:val="00725F78"/>
    <w:rsid w:val="007260BE"/>
    <w:rsid w:val="00727085"/>
    <w:rsid w:val="00727A86"/>
    <w:rsid w:val="00733C86"/>
    <w:rsid w:val="00736491"/>
    <w:rsid w:val="007403C5"/>
    <w:rsid w:val="00742DDA"/>
    <w:rsid w:val="00746F15"/>
    <w:rsid w:val="00747B32"/>
    <w:rsid w:val="007529C8"/>
    <w:rsid w:val="0075490C"/>
    <w:rsid w:val="00755C9B"/>
    <w:rsid w:val="0075756D"/>
    <w:rsid w:val="00761402"/>
    <w:rsid w:val="00762C65"/>
    <w:rsid w:val="00765423"/>
    <w:rsid w:val="00765B86"/>
    <w:rsid w:val="00767A4F"/>
    <w:rsid w:val="007704F1"/>
    <w:rsid w:val="00772ABB"/>
    <w:rsid w:val="007736FF"/>
    <w:rsid w:val="00774AAA"/>
    <w:rsid w:val="007804AB"/>
    <w:rsid w:val="007812E8"/>
    <w:rsid w:val="00783D6B"/>
    <w:rsid w:val="00783DB8"/>
    <w:rsid w:val="00784234"/>
    <w:rsid w:val="00784CF4"/>
    <w:rsid w:val="00785536"/>
    <w:rsid w:val="007873DE"/>
    <w:rsid w:val="00787479"/>
    <w:rsid w:val="00787E55"/>
    <w:rsid w:val="0079445E"/>
    <w:rsid w:val="0079466B"/>
    <w:rsid w:val="007A31E1"/>
    <w:rsid w:val="007A4F55"/>
    <w:rsid w:val="007A5BA2"/>
    <w:rsid w:val="007A73E6"/>
    <w:rsid w:val="007B33F5"/>
    <w:rsid w:val="007B35DF"/>
    <w:rsid w:val="007C19F8"/>
    <w:rsid w:val="007C2064"/>
    <w:rsid w:val="007C65CE"/>
    <w:rsid w:val="007C6FB1"/>
    <w:rsid w:val="007D12D5"/>
    <w:rsid w:val="007D1BFA"/>
    <w:rsid w:val="007D3EF5"/>
    <w:rsid w:val="007D5016"/>
    <w:rsid w:val="007E1219"/>
    <w:rsid w:val="007E42C6"/>
    <w:rsid w:val="007E5393"/>
    <w:rsid w:val="007F3C90"/>
    <w:rsid w:val="007F5269"/>
    <w:rsid w:val="00804F09"/>
    <w:rsid w:val="00805884"/>
    <w:rsid w:val="00806092"/>
    <w:rsid w:val="00814B19"/>
    <w:rsid w:val="008156DF"/>
    <w:rsid w:val="00816BBC"/>
    <w:rsid w:val="00817130"/>
    <w:rsid w:val="00821686"/>
    <w:rsid w:val="00821F45"/>
    <w:rsid w:val="00822007"/>
    <w:rsid w:val="00823E30"/>
    <w:rsid w:val="00830F66"/>
    <w:rsid w:val="008330D3"/>
    <w:rsid w:val="00835190"/>
    <w:rsid w:val="00840161"/>
    <w:rsid w:val="00840732"/>
    <w:rsid w:val="008409A9"/>
    <w:rsid w:val="00851EE9"/>
    <w:rsid w:val="00852074"/>
    <w:rsid w:val="008520E6"/>
    <w:rsid w:val="008521A1"/>
    <w:rsid w:val="00854CF9"/>
    <w:rsid w:val="00865A2A"/>
    <w:rsid w:val="00865E16"/>
    <w:rsid w:val="00866740"/>
    <w:rsid w:val="00867AB6"/>
    <w:rsid w:val="00873DB1"/>
    <w:rsid w:val="00874CF5"/>
    <w:rsid w:val="008775F1"/>
    <w:rsid w:val="008801AA"/>
    <w:rsid w:val="008805E9"/>
    <w:rsid w:val="00881293"/>
    <w:rsid w:val="00881A3F"/>
    <w:rsid w:val="008848D3"/>
    <w:rsid w:val="00884B64"/>
    <w:rsid w:val="00885515"/>
    <w:rsid w:val="008902E3"/>
    <w:rsid w:val="008903DA"/>
    <w:rsid w:val="008932EE"/>
    <w:rsid w:val="00895F72"/>
    <w:rsid w:val="008B1756"/>
    <w:rsid w:val="008B4067"/>
    <w:rsid w:val="008B4252"/>
    <w:rsid w:val="008B439E"/>
    <w:rsid w:val="008C2EE1"/>
    <w:rsid w:val="008C31A6"/>
    <w:rsid w:val="008C395D"/>
    <w:rsid w:val="008C3C7F"/>
    <w:rsid w:val="008C60EC"/>
    <w:rsid w:val="008C7F26"/>
    <w:rsid w:val="008D0C3C"/>
    <w:rsid w:val="008D6D6D"/>
    <w:rsid w:val="008E2628"/>
    <w:rsid w:val="008E43CE"/>
    <w:rsid w:val="008E4C10"/>
    <w:rsid w:val="008F6FD4"/>
    <w:rsid w:val="008F7049"/>
    <w:rsid w:val="008F7F79"/>
    <w:rsid w:val="009057EC"/>
    <w:rsid w:val="00907479"/>
    <w:rsid w:val="0091081E"/>
    <w:rsid w:val="00911ED9"/>
    <w:rsid w:val="0091338D"/>
    <w:rsid w:val="00913ED4"/>
    <w:rsid w:val="009160A2"/>
    <w:rsid w:val="0092076C"/>
    <w:rsid w:val="009216E3"/>
    <w:rsid w:val="00924AFC"/>
    <w:rsid w:val="00931EBF"/>
    <w:rsid w:val="009321A9"/>
    <w:rsid w:val="00933022"/>
    <w:rsid w:val="009331F7"/>
    <w:rsid w:val="00940CA5"/>
    <w:rsid w:val="0094190F"/>
    <w:rsid w:val="009464B1"/>
    <w:rsid w:val="00947900"/>
    <w:rsid w:val="00950D0F"/>
    <w:rsid w:val="0095779D"/>
    <w:rsid w:val="0096077A"/>
    <w:rsid w:val="00967C2F"/>
    <w:rsid w:val="00971917"/>
    <w:rsid w:val="0097194F"/>
    <w:rsid w:val="00971FAB"/>
    <w:rsid w:val="00975161"/>
    <w:rsid w:val="009818C3"/>
    <w:rsid w:val="00981B9A"/>
    <w:rsid w:val="0098287E"/>
    <w:rsid w:val="00986779"/>
    <w:rsid w:val="009900B3"/>
    <w:rsid w:val="009907FA"/>
    <w:rsid w:val="00991E1F"/>
    <w:rsid w:val="00993BE3"/>
    <w:rsid w:val="00995212"/>
    <w:rsid w:val="0099551C"/>
    <w:rsid w:val="009A5151"/>
    <w:rsid w:val="009B2527"/>
    <w:rsid w:val="009B3593"/>
    <w:rsid w:val="009B5863"/>
    <w:rsid w:val="009C04F7"/>
    <w:rsid w:val="009C60F6"/>
    <w:rsid w:val="009C6890"/>
    <w:rsid w:val="009D00BA"/>
    <w:rsid w:val="009D0AFE"/>
    <w:rsid w:val="009D354D"/>
    <w:rsid w:val="009D5DFE"/>
    <w:rsid w:val="009D6423"/>
    <w:rsid w:val="009D6520"/>
    <w:rsid w:val="009D686E"/>
    <w:rsid w:val="009D6A2E"/>
    <w:rsid w:val="009E0310"/>
    <w:rsid w:val="009E4D3C"/>
    <w:rsid w:val="009F1296"/>
    <w:rsid w:val="009F2DF1"/>
    <w:rsid w:val="009F494F"/>
    <w:rsid w:val="009F7605"/>
    <w:rsid w:val="00A00869"/>
    <w:rsid w:val="00A012F6"/>
    <w:rsid w:val="00A04250"/>
    <w:rsid w:val="00A12299"/>
    <w:rsid w:val="00A1275D"/>
    <w:rsid w:val="00A12912"/>
    <w:rsid w:val="00A164CC"/>
    <w:rsid w:val="00A21E0F"/>
    <w:rsid w:val="00A22C5A"/>
    <w:rsid w:val="00A234AD"/>
    <w:rsid w:val="00A237B1"/>
    <w:rsid w:val="00A23A45"/>
    <w:rsid w:val="00A2556A"/>
    <w:rsid w:val="00A25693"/>
    <w:rsid w:val="00A25B97"/>
    <w:rsid w:val="00A25F3F"/>
    <w:rsid w:val="00A26415"/>
    <w:rsid w:val="00A273DB"/>
    <w:rsid w:val="00A2770B"/>
    <w:rsid w:val="00A33FE0"/>
    <w:rsid w:val="00A4344C"/>
    <w:rsid w:val="00A45F4B"/>
    <w:rsid w:val="00A46007"/>
    <w:rsid w:val="00A46CCB"/>
    <w:rsid w:val="00A50A74"/>
    <w:rsid w:val="00A53BA0"/>
    <w:rsid w:val="00A5567A"/>
    <w:rsid w:val="00A5757E"/>
    <w:rsid w:val="00A614A1"/>
    <w:rsid w:val="00A63A3A"/>
    <w:rsid w:val="00A656D4"/>
    <w:rsid w:val="00A65B5F"/>
    <w:rsid w:val="00A6773E"/>
    <w:rsid w:val="00A70629"/>
    <w:rsid w:val="00A761E0"/>
    <w:rsid w:val="00A82309"/>
    <w:rsid w:val="00A855AC"/>
    <w:rsid w:val="00A85745"/>
    <w:rsid w:val="00A91129"/>
    <w:rsid w:val="00A91C2D"/>
    <w:rsid w:val="00A92453"/>
    <w:rsid w:val="00A92B5F"/>
    <w:rsid w:val="00A96A2F"/>
    <w:rsid w:val="00AA0615"/>
    <w:rsid w:val="00AA683A"/>
    <w:rsid w:val="00AA7305"/>
    <w:rsid w:val="00AA7F67"/>
    <w:rsid w:val="00AB24D6"/>
    <w:rsid w:val="00AB288C"/>
    <w:rsid w:val="00AB3864"/>
    <w:rsid w:val="00AB41A3"/>
    <w:rsid w:val="00AB4B11"/>
    <w:rsid w:val="00AB57B5"/>
    <w:rsid w:val="00AC027A"/>
    <w:rsid w:val="00AC1C35"/>
    <w:rsid w:val="00AC1FD3"/>
    <w:rsid w:val="00AC21D6"/>
    <w:rsid w:val="00AC3C1E"/>
    <w:rsid w:val="00AC4533"/>
    <w:rsid w:val="00AC71A9"/>
    <w:rsid w:val="00AC78E3"/>
    <w:rsid w:val="00AC797D"/>
    <w:rsid w:val="00AD10E4"/>
    <w:rsid w:val="00AD1B96"/>
    <w:rsid w:val="00AD25C7"/>
    <w:rsid w:val="00AD39E6"/>
    <w:rsid w:val="00AD4F89"/>
    <w:rsid w:val="00AD7174"/>
    <w:rsid w:val="00AE32DE"/>
    <w:rsid w:val="00AE43C4"/>
    <w:rsid w:val="00AE49A6"/>
    <w:rsid w:val="00AE7046"/>
    <w:rsid w:val="00AF2413"/>
    <w:rsid w:val="00AF3A85"/>
    <w:rsid w:val="00AF5CDF"/>
    <w:rsid w:val="00AF75EF"/>
    <w:rsid w:val="00B010AE"/>
    <w:rsid w:val="00B03369"/>
    <w:rsid w:val="00B03A1A"/>
    <w:rsid w:val="00B06276"/>
    <w:rsid w:val="00B068A6"/>
    <w:rsid w:val="00B10654"/>
    <w:rsid w:val="00B11687"/>
    <w:rsid w:val="00B12DF9"/>
    <w:rsid w:val="00B13484"/>
    <w:rsid w:val="00B146C4"/>
    <w:rsid w:val="00B16AF3"/>
    <w:rsid w:val="00B22C12"/>
    <w:rsid w:val="00B255C7"/>
    <w:rsid w:val="00B27CEC"/>
    <w:rsid w:val="00B33B50"/>
    <w:rsid w:val="00B40A01"/>
    <w:rsid w:val="00B44C22"/>
    <w:rsid w:val="00B46522"/>
    <w:rsid w:val="00B472B2"/>
    <w:rsid w:val="00B47C4B"/>
    <w:rsid w:val="00B509FB"/>
    <w:rsid w:val="00B5452C"/>
    <w:rsid w:val="00B56B04"/>
    <w:rsid w:val="00B63B99"/>
    <w:rsid w:val="00B64C3C"/>
    <w:rsid w:val="00B64F94"/>
    <w:rsid w:val="00B704AF"/>
    <w:rsid w:val="00B738E9"/>
    <w:rsid w:val="00B74895"/>
    <w:rsid w:val="00B76A70"/>
    <w:rsid w:val="00B76B7E"/>
    <w:rsid w:val="00B81687"/>
    <w:rsid w:val="00B83A14"/>
    <w:rsid w:val="00B9212E"/>
    <w:rsid w:val="00BA0804"/>
    <w:rsid w:val="00BA15DE"/>
    <w:rsid w:val="00BA3623"/>
    <w:rsid w:val="00BA4DA6"/>
    <w:rsid w:val="00BA4DC1"/>
    <w:rsid w:val="00BA6A52"/>
    <w:rsid w:val="00BA6B80"/>
    <w:rsid w:val="00BB1C87"/>
    <w:rsid w:val="00BB2779"/>
    <w:rsid w:val="00BB7344"/>
    <w:rsid w:val="00BC300A"/>
    <w:rsid w:val="00BC469F"/>
    <w:rsid w:val="00BC5796"/>
    <w:rsid w:val="00BD1C52"/>
    <w:rsid w:val="00BD3C0F"/>
    <w:rsid w:val="00BD5E41"/>
    <w:rsid w:val="00BE555B"/>
    <w:rsid w:val="00BE70FA"/>
    <w:rsid w:val="00C01E75"/>
    <w:rsid w:val="00C02C97"/>
    <w:rsid w:val="00C036E3"/>
    <w:rsid w:val="00C04996"/>
    <w:rsid w:val="00C05405"/>
    <w:rsid w:val="00C0559C"/>
    <w:rsid w:val="00C10402"/>
    <w:rsid w:val="00C135AF"/>
    <w:rsid w:val="00C16572"/>
    <w:rsid w:val="00C171C1"/>
    <w:rsid w:val="00C17509"/>
    <w:rsid w:val="00C31652"/>
    <w:rsid w:val="00C31C77"/>
    <w:rsid w:val="00C3338D"/>
    <w:rsid w:val="00C35113"/>
    <w:rsid w:val="00C3531E"/>
    <w:rsid w:val="00C35834"/>
    <w:rsid w:val="00C3750E"/>
    <w:rsid w:val="00C37C9E"/>
    <w:rsid w:val="00C4163C"/>
    <w:rsid w:val="00C42954"/>
    <w:rsid w:val="00C42CB2"/>
    <w:rsid w:val="00C42F61"/>
    <w:rsid w:val="00C471AF"/>
    <w:rsid w:val="00C51AA3"/>
    <w:rsid w:val="00C548AD"/>
    <w:rsid w:val="00C55930"/>
    <w:rsid w:val="00C56304"/>
    <w:rsid w:val="00C61140"/>
    <w:rsid w:val="00C613C4"/>
    <w:rsid w:val="00C615BB"/>
    <w:rsid w:val="00C627E2"/>
    <w:rsid w:val="00C62823"/>
    <w:rsid w:val="00C64F74"/>
    <w:rsid w:val="00C6559A"/>
    <w:rsid w:val="00C70890"/>
    <w:rsid w:val="00C73B5A"/>
    <w:rsid w:val="00C76C27"/>
    <w:rsid w:val="00C76CD0"/>
    <w:rsid w:val="00C76FA8"/>
    <w:rsid w:val="00C77BAB"/>
    <w:rsid w:val="00C80F33"/>
    <w:rsid w:val="00C837D0"/>
    <w:rsid w:val="00C9602E"/>
    <w:rsid w:val="00CA3B43"/>
    <w:rsid w:val="00CB0132"/>
    <w:rsid w:val="00CB178C"/>
    <w:rsid w:val="00CB2954"/>
    <w:rsid w:val="00CB35C9"/>
    <w:rsid w:val="00CB6499"/>
    <w:rsid w:val="00CC1A9F"/>
    <w:rsid w:val="00CC7334"/>
    <w:rsid w:val="00CC7AE5"/>
    <w:rsid w:val="00CD7FD4"/>
    <w:rsid w:val="00CE1D6A"/>
    <w:rsid w:val="00CE7F8A"/>
    <w:rsid w:val="00CF0D26"/>
    <w:rsid w:val="00CF1708"/>
    <w:rsid w:val="00CF5583"/>
    <w:rsid w:val="00D00DF8"/>
    <w:rsid w:val="00D06557"/>
    <w:rsid w:val="00D06E0C"/>
    <w:rsid w:val="00D10C29"/>
    <w:rsid w:val="00D12D2B"/>
    <w:rsid w:val="00D130CC"/>
    <w:rsid w:val="00D14672"/>
    <w:rsid w:val="00D16C69"/>
    <w:rsid w:val="00D211A6"/>
    <w:rsid w:val="00D26120"/>
    <w:rsid w:val="00D31C19"/>
    <w:rsid w:val="00D3430B"/>
    <w:rsid w:val="00D35621"/>
    <w:rsid w:val="00D41B1C"/>
    <w:rsid w:val="00D41C99"/>
    <w:rsid w:val="00D42940"/>
    <w:rsid w:val="00D46475"/>
    <w:rsid w:val="00D5084E"/>
    <w:rsid w:val="00D531D0"/>
    <w:rsid w:val="00D54A96"/>
    <w:rsid w:val="00D565BA"/>
    <w:rsid w:val="00D57A31"/>
    <w:rsid w:val="00D636F4"/>
    <w:rsid w:val="00D717BC"/>
    <w:rsid w:val="00D71DD9"/>
    <w:rsid w:val="00D752C6"/>
    <w:rsid w:val="00D7676D"/>
    <w:rsid w:val="00D76DAF"/>
    <w:rsid w:val="00D7791B"/>
    <w:rsid w:val="00D8297D"/>
    <w:rsid w:val="00D83024"/>
    <w:rsid w:val="00D83147"/>
    <w:rsid w:val="00D8340C"/>
    <w:rsid w:val="00D8654C"/>
    <w:rsid w:val="00D90ADD"/>
    <w:rsid w:val="00D90FA4"/>
    <w:rsid w:val="00D91012"/>
    <w:rsid w:val="00D92DA6"/>
    <w:rsid w:val="00D93D5F"/>
    <w:rsid w:val="00D95226"/>
    <w:rsid w:val="00D9593B"/>
    <w:rsid w:val="00D95AE7"/>
    <w:rsid w:val="00D96DD7"/>
    <w:rsid w:val="00D97649"/>
    <w:rsid w:val="00D97B38"/>
    <w:rsid w:val="00DA0F26"/>
    <w:rsid w:val="00DA13D0"/>
    <w:rsid w:val="00DB45E1"/>
    <w:rsid w:val="00DB476C"/>
    <w:rsid w:val="00DB5742"/>
    <w:rsid w:val="00DB63CB"/>
    <w:rsid w:val="00DD058A"/>
    <w:rsid w:val="00DD1818"/>
    <w:rsid w:val="00DD1C0A"/>
    <w:rsid w:val="00DD24E2"/>
    <w:rsid w:val="00DD2A6A"/>
    <w:rsid w:val="00DD4963"/>
    <w:rsid w:val="00DE2017"/>
    <w:rsid w:val="00DE3288"/>
    <w:rsid w:val="00DE4383"/>
    <w:rsid w:val="00DF26E5"/>
    <w:rsid w:val="00DF4B99"/>
    <w:rsid w:val="00DF6352"/>
    <w:rsid w:val="00E029F1"/>
    <w:rsid w:val="00E02BB0"/>
    <w:rsid w:val="00E11E3F"/>
    <w:rsid w:val="00E1434E"/>
    <w:rsid w:val="00E14506"/>
    <w:rsid w:val="00E16587"/>
    <w:rsid w:val="00E16ED8"/>
    <w:rsid w:val="00E171A2"/>
    <w:rsid w:val="00E215C4"/>
    <w:rsid w:val="00E25110"/>
    <w:rsid w:val="00E274C4"/>
    <w:rsid w:val="00E323B7"/>
    <w:rsid w:val="00E3713F"/>
    <w:rsid w:val="00E42905"/>
    <w:rsid w:val="00E42B5C"/>
    <w:rsid w:val="00E44207"/>
    <w:rsid w:val="00E459D3"/>
    <w:rsid w:val="00E53CAC"/>
    <w:rsid w:val="00E55F35"/>
    <w:rsid w:val="00E56597"/>
    <w:rsid w:val="00E607C9"/>
    <w:rsid w:val="00E6293A"/>
    <w:rsid w:val="00E63D05"/>
    <w:rsid w:val="00E66C69"/>
    <w:rsid w:val="00E67A50"/>
    <w:rsid w:val="00E71510"/>
    <w:rsid w:val="00E7210A"/>
    <w:rsid w:val="00E758B5"/>
    <w:rsid w:val="00E77F54"/>
    <w:rsid w:val="00E82976"/>
    <w:rsid w:val="00E833E4"/>
    <w:rsid w:val="00E836C5"/>
    <w:rsid w:val="00E83D7F"/>
    <w:rsid w:val="00E86F9F"/>
    <w:rsid w:val="00E92E8E"/>
    <w:rsid w:val="00E935E9"/>
    <w:rsid w:val="00E95762"/>
    <w:rsid w:val="00E9698B"/>
    <w:rsid w:val="00EA1081"/>
    <w:rsid w:val="00EA5957"/>
    <w:rsid w:val="00EA678C"/>
    <w:rsid w:val="00EC10C9"/>
    <w:rsid w:val="00EC3E45"/>
    <w:rsid w:val="00EC452D"/>
    <w:rsid w:val="00ED1D01"/>
    <w:rsid w:val="00ED38C7"/>
    <w:rsid w:val="00ED573C"/>
    <w:rsid w:val="00EE05C5"/>
    <w:rsid w:val="00EE26DE"/>
    <w:rsid w:val="00EE4F3F"/>
    <w:rsid w:val="00EE5602"/>
    <w:rsid w:val="00EE687C"/>
    <w:rsid w:val="00EE7DB9"/>
    <w:rsid w:val="00EF1737"/>
    <w:rsid w:val="00EF17F1"/>
    <w:rsid w:val="00EF388C"/>
    <w:rsid w:val="00EF4605"/>
    <w:rsid w:val="00EF4942"/>
    <w:rsid w:val="00EF7D35"/>
    <w:rsid w:val="00F07D98"/>
    <w:rsid w:val="00F11804"/>
    <w:rsid w:val="00F16D4F"/>
    <w:rsid w:val="00F20AEA"/>
    <w:rsid w:val="00F23D5B"/>
    <w:rsid w:val="00F249D2"/>
    <w:rsid w:val="00F303C3"/>
    <w:rsid w:val="00F427DB"/>
    <w:rsid w:val="00F432DF"/>
    <w:rsid w:val="00F44961"/>
    <w:rsid w:val="00F450C3"/>
    <w:rsid w:val="00F45CDE"/>
    <w:rsid w:val="00F53C73"/>
    <w:rsid w:val="00F56FDA"/>
    <w:rsid w:val="00F6266F"/>
    <w:rsid w:val="00F62800"/>
    <w:rsid w:val="00F65937"/>
    <w:rsid w:val="00F66688"/>
    <w:rsid w:val="00F7057B"/>
    <w:rsid w:val="00F7058A"/>
    <w:rsid w:val="00F72C99"/>
    <w:rsid w:val="00F7307B"/>
    <w:rsid w:val="00F73444"/>
    <w:rsid w:val="00F76C18"/>
    <w:rsid w:val="00F775AA"/>
    <w:rsid w:val="00F77804"/>
    <w:rsid w:val="00F805B7"/>
    <w:rsid w:val="00F81779"/>
    <w:rsid w:val="00F85270"/>
    <w:rsid w:val="00F85D53"/>
    <w:rsid w:val="00F87082"/>
    <w:rsid w:val="00F920A0"/>
    <w:rsid w:val="00F92560"/>
    <w:rsid w:val="00F93B3B"/>
    <w:rsid w:val="00F9584D"/>
    <w:rsid w:val="00F970E4"/>
    <w:rsid w:val="00F977DA"/>
    <w:rsid w:val="00FA1DB2"/>
    <w:rsid w:val="00FA209A"/>
    <w:rsid w:val="00FA3B0F"/>
    <w:rsid w:val="00FA3D94"/>
    <w:rsid w:val="00FA5935"/>
    <w:rsid w:val="00FB1095"/>
    <w:rsid w:val="00FB2423"/>
    <w:rsid w:val="00FB2A2F"/>
    <w:rsid w:val="00FB2AE4"/>
    <w:rsid w:val="00FC0086"/>
    <w:rsid w:val="00FC3750"/>
    <w:rsid w:val="00FC6029"/>
    <w:rsid w:val="00FC6E59"/>
    <w:rsid w:val="00FD060D"/>
    <w:rsid w:val="00FD1DCC"/>
    <w:rsid w:val="00FD462F"/>
    <w:rsid w:val="00FD612B"/>
    <w:rsid w:val="00FD671D"/>
    <w:rsid w:val="00FE1D30"/>
    <w:rsid w:val="00FE2A4C"/>
    <w:rsid w:val="00FE2E2B"/>
    <w:rsid w:val="00FE31B2"/>
    <w:rsid w:val="00FE35B9"/>
    <w:rsid w:val="00FE58CB"/>
    <w:rsid w:val="00FE6457"/>
    <w:rsid w:val="00FF0C4F"/>
    <w:rsid w:val="00FF5581"/>
    <w:rsid w:val="00FF7325"/>
    <w:rsid w:val="00FF7A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3296A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0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91129"/>
    <w:rPr>
      <w:rFonts w:ascii="Arial" w:hAnsi="Arial"/>
      <w:noProof/>
    </w:rPr>
  </w:style>
  <w:style w:type="paragraph" w:styleId="Heading1">
    <w:name w:val="heading 1"/>
    <w:basedOn w:val="Normal"/>
    <w:next w:val="Normal"/>
    <w:link w:val="Heading1Char"/>
    <w:qFormat/>
    <w:rsid w:val="00705428"/>
    <w:pPr>
      <w:keepNext/>
      <w:outlineLvl w:val="0"/>
    </w:pPr>
    <w:rPr>
      <w:rFonts w:ascii="Cochin" w:hAnsi="Cochin"/>
      <w:b/>
    </w:rPr>
  </w:style>
  <w:style w:type="paragraph" w:styleId="Heading2">
    <w:name w:val="heading 2"/>
    <w:basedOn w:val="Normal"/>
    <w:next w:val="Normal"/>
    <w:qFormat/>
    <w:rsid w:val="0070542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705428"/>
    <w:rPr>
      <w:rFonts w:ascii="Cochin" w:hAnsi="Cochin"/>
      <w:b/>
    </w:rPr>
  </w:style>
  <w:style w:type="character" w:customStyle="1" w:styleId="Heading2Char">
    <w:name w:val="Heading 2 Char"/>
    <w:rsid w:val="0070542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rsid w:val="00705428"/>
    <w:rPr>
      <w:smallCaps/>
      <w:spacing w:val="5"/>
      <w:sz w:val="24"/>
      <w:szCs w:val="24"/>
    </w:rPr>
  </w:style>
  <w:style w:type="paragraph" w:styleId="NoSpacing">
    <w:name w:val="No Spacing"/>
    <w:basedOn w:val="Normal"/>
    <w:qFormat/>
    <w:rsid w:val="00705428"/>
    <w:pPr>
      <w:jc w:val="both"/>
    </w:pPr>
    <w:rPr>
      <w:rFonts w:ascii="Calibri" w:eastAsia="Times New Roman" w:hAnsi="Calibri"/>
      <w:sz w:val="20"/>
    </w:rPr>
  </w:style>
  <w:style w:type="paragraph" w:styleId="Header">
    <w:name w:val="header"/>
    <w:basedOn w:val="Normal"/>
    <w:unhideWhenUsed/>
    <w:rsid w:val="00705428"/>
    <w:pPr>
      <w:tabs>
        <w:tab w:val="center" w:pos="4680"/>
        <w:tab w:val="right" w:pos="9360"/>
      </w:tabs>
    </w:pPr>
  </w:style>
  <w:style w:type="character" w:customStyle="1" w:styleId="HeaderChar">
    <w:name w:val="Header Char"/>
    <w:rsid w:val="00705428"/>
    <w:rPr>
      <w:rFonts w:ascii="Arial" w:hAnsi="Arial"/>
      <w:sz w:val="24"/>
    </w:rPr>
  </w:style>
  <w:style w:type="paragraph" w:styleId="Footer">
    <w:name w:val="footer"/>
    <w:basedOn w:val="Normal"/>
    <w:uiPriority w:val="99"/>
    <w:unhideWhenUsed/>
    <w:rsid w:val="00705428"/>
    <w:pPr>
      <w:tabs>
        <w:tab w:val="center" w:pos="4680"/>
        <w:tab w:val="right" w:pos="9360"/>
      </w:tabs>
    </w:pPr>
  </w:style>
  <w:style w:type="character" w:customStyle="1" w:styleId="FooterChar">
    <w:name w:val="Footer Char"/>
    <w:uiPriority w:val="99"/>
    <w:rsid w:val="00705428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A5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A52"/>
    <w:rPr>
      <w:rFonts w:ascii="Lucida Grande" w:hAnsi="Lucida Grande"/>
      <w:noProof/>
      <w:sz w:val="18"/>
      <w:szCs w:val="18"/>
    </w:rPr>
  </w:style>
  <w:style w:type="character" w:styleId="Hyperlink">
    <w:name w:val="Hyperlink"/>
    <w:basedOn w:val="DefaultParagraphFont"/>
    <w:unhideWhenUsed/>
    <w:rsid w:val="0016225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F16B5"/>
    <w:pPr>
      <w:spacing w:before="100" w:beforeAutospacing="1" w:after="100" w:afterAutospacing="1"/>
    </w:pPr>
    <w:rPr>
      <w:rFonts w:ascii="Times" w:eastAsiaTheme="minorEastAsia" w:hAnsi="Times"/>
      <w:noProof w:val="0"/>
      <w:sz w:val="20"/>
    </w:rPr>
  </w:style>
  <w:style w:type="character" w:customStyle="1" w:styleId="Heading1Char">
    <w:name w:val="Heading 1 Char"/>
    <w:basedOn w:val="DefaultParagraphFont"/>
    <w:link w:val="Heading1"/>
    <w:rsid w:val="00031DFF"/>
    <w:rPr>
      <w:rFonts w:ascii="Cochin" w:hAnsi="Cochin"/>
      <w:b/>
      <w:noProof/>
      <w:sz w:val="24"/>
    </w:rPr>
  </w:style>
  <w:style w:type="paragraph" w:styleId="ListParagraph">
    <w:name w:val="List Paragraph"/>
    <w:basedOn w:val="Normal"/>
    <w:uiPriority w:val="34"/>
    <w:qFormat/>
    <w:rsid w:val="00FB2A2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E2CA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2CA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2CAB"/>
    <w:rPr>
      <w:rFonts w:ascii="Arial" w:hAnsi="Arial"/>
      <w:noProof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2CA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2CAB"/>
    <w:rPr>
      <w:rFonts w:ascii="Arial" w:hAnsi="Arial"/>
      <w:b/>
      <w:bCs/>
      <w:noProof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77804"/>
    <w:rPr>
      <w:i/>
      <w:iCs/>
    </w:rPr>
  </w:style>
  <w:style w:type="character" w:customStyle="1" w:styleId="apple-tab-span">
    <w:name w:val="apple-tab-span"/>
    <w:basedOn w:val="DefaultParagraphFont"/>
    <w:rsid w:val="00DB45E1"/>
  </w:style>
  <w:style w:type="table" w:styleId="TableGrid">
    <w:name w:val="Table Grid"/>
    <w:basedOn w:val="TableNormal"/>
    <w:uiPriority w:val="39"/>
    <w:rsid w:val="00C708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C7089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">
    <w:name w:val="List Table 3"/>
    <w:basedOn w:val="TableNormal"/>
    <w:uiPriority w:val="48"/>
    <w:rsid w:val="003C0AD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5Dark">
    <w:name w:val="Grid Table 5 Dark"/>
    <w:basedOn w:val="TableNormal"/>
    <w:uiPriority w:val="50"/>
    <w:rsid w:val="003C0AD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-Accent1">
    <w:name w:val="Grid Table 4 Accent 1"/>
    <w:basedOn w:val="TableNormal"/>
    <w:uiPriority w:val="49"/>
    <w:rsid w:val="003C0ADF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">
    <w:name w:val="Grid Table 4"/>
    <w:basedOn w:val="TableNormal"/>
    <w:uiPriority w:val="49"/>
    <w:rsid w:val="003C0AD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3-Accent6">
    <w:name w:val="Grid Table 3 Accent 6"/>
    <w:basedOn w:val="TableNormal"/>
    <w:uiPriority w:val="48"/>
    <w:rsid w:val="003C0ADF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3C0ADF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3C0ADF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">
    <w:name w:val="Grid Table 3"/>
    <w:basedOn w:val="TableNormal"/>
    <w:uiPriority w:val="48"/>
    <w:rsid w:val="003C0AD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2-Accent6">
    <w:name w:val="Grid Table 2 Accent 6"/>
    <w:basedOn w:val="TableNormal"/>
    <w:uiPriority w:val="47"/>
    <w:rsid w:val="003C0ADF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1Light-Accent1">
    <w:name w:val="Grid Table 1 Light Accent 1"/>
    <w:basedOn w:val="TableNormal"/>
    <w:uiPriority w:val="46"/>
    <w:rsid w:val="003C0ADF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7489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74895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1">
    <w:name w:val="List Table 1 Light Accent 1"/>
    <w:basedOn w:val="TableNormal"/>
    <w:uiPriority w:val="46"/>
    <w:rsid w:val="00B7489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74895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74895"/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B74895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2-Accent1">
    <w:name w:val="Grid Table 2 Accent 1"/>
    <w:basedOn w:val="TableNormal"/>
    <w:uiPriority w:val="47"/>
    <w:rsid w:val="00B74895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">
    <w:name w:val="List Table 4"/>
    <w:basedOn w:val="TableNormal"/>
    <w:uiPriority w:val="49"/>
    <w:rsid w:val="0055233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rsid w:val="00AE49A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pple-converted-space">
    <w:name w:val="apple-converted-space"/>
    <w:basedOn w:val="DefaultParagraphFont"/>
    <w:rsid w:val="00C3531E"/>
  </w:style>
  <w:style w:type="character" w:styleId="FollowedHyperlink">
    <w:name w:val="FollowedHyperlink"/>
    <w:basedOn w:val="DefaultParagraphFont"/>
    <w:uiPriority w:val="99"/>
    <w:semiHidden/>
    <w:unhideWhenUsed/>
    <w:rsid w:val="003C6E9A"/>
    <w:rPr>
      <w:color w:val="800080" w:themeColor="followedHyperlink"/>
      <w:u w:val="single"/>
    </w:rPr>
  </w:style>
  <w:style w:type="paragraph" w:customStyle="1" w:styleId="p1">
    <w:name w:val="p1"/>
    <w:basedOn w:val="Normal"/>
    <w:rsid w:val="00AD1B96"/>
    <w:rPr>
      <w:rFonts w:ascii="Helvetica Neue" w:hAnsi="Helvetica Neue"/>
      <w:noProof w:val="0"/>
      <w:color w:val="454545"/>
      <w:sz w:val="18"/>
      <w:szCs w:val="18"/>
    </w:rPr>
  </w:style>
  <w:style w:type="paragraph" w:styleId="Index1">
    <w:name w:val="index 1"/>
    <w:basedOn w:val="Normal"/>
    <w:next w:val="Normal"/>
    <w:autoRedefine/>
    <w:uiPriority w:val="99"/>
    <w:unhideWhenUsed/>
    <w:rsid w:val="00BE70FA"/>
    <w:pPr>
      <w:ind w:left="240" w:hanging="240"/>
    </w:pPr>
    <w:rPr>
      <w:rFonts w:asciiTheme="minorHAnsi" w:hAnsiTheme="minorHAnsi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BE70FA"/>
    <w:pPr>
      <w:ind w:left="480" w:hanging="240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BE70FA"/>
    <w:pPr>
      <w:ind w:left="720" w:hanging="240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BE70FA"/>
    <w:pPr>
      <w:ind w:left="960" w:hanging="240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BE70FA"/>
    <w:pPr>
      <w:ind w:left="1200" w:hanging="240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BE70FA"/>
    <w:pPr>
      <w:ind w:left="1440" w:hanging="240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BE70FA"/>
    <w:pPr>
      <w:ind w:left="1680" w:hanging="240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BE70FA"/>
    <w:pPr>
      <w:ind w:left="1920" w:hanging="240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BE70FA"/>
    <w:pPr>
      <w:ind w:left="2160" w:hanging="240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BE70FA"/>
    <w:pPr>
      <w:pBdr>
        <w:top w:val="single" w:sz="12" w:space="0" w:color="auto"/>
      </w:pBdr>
      <w:spacing w:before="360" w:after="240"/>
    </w:pPr>
    <w:rPr>
      <w:rFonts w:asciiTheme="minorHAnsi" w:hAnsiTheme="minorHAnsi"/>
      <w:i/>
      <w:iCs/>
      <w:sz w:val="26"/>
      <w:szCs w:val="26"/>
    </w:rPr>
  </w:style>
  <w:style w:type="table" w:styleId="GridTable7Colorful">
    <w:name w:val="Grid Table 7 Colorful"/>
    <w:basedOn w:val="TableNormal"/>
    <w:uiPriority w:val="52"/>
    <w:rsid w:val="0099521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6Colorful-Accent6">
    <w:name w:val="Grid Table 6 Colorful Accent 6"/>
    <w:basedOn w:val="TableNormal"/>
    <w:uiPriority w:val="51"/>
    <w:rsid w:val="00995212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PlainTable3">
    <w:name w:val="Plain Table 3"/>
    <w:basedOn w:val="TableNormal"/>
    <w:uiPriority w:val="43"/>
    <w:rsid w:val="0099521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99521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p2">
    <w:name w:val="p2"/>
    <w:basedOn w:val="Normal"/>
    <w:rsid w:val="004B2C1C"/>
    <w:rPr>
      <w:rFonts w:ascii="Helvetica Neue" w:hAnsi="Helvetica Neue"/>
      <w:noProof w:val="0"/>
      <w:color w:val="454545"/>
      <w:sz w:val="18"/>
      <w:szCs w:val="18"/>
    </w:rPr>
  </w:style>
  <w:style w:type="table" w:styleId="PlainTable2">
    <w:name w:val="Plain Table 2"/>
    <w:basedOn w:val="TableNormal"/>
    <w:uiPriority w:val="42"/>
    <w:rsid w:val="00AC027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4-Accent1">
    <w:name w:val="List Table 4 Accent 1"/>
    <w:basedOn w:val="TableNormal"/>
    <w:uiPriority w:val="49"/>
    <w:rsid w:val="002639F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1">
    <w:name w:val="List Table 2 Accent 1"/>
    <w:basedOn w:val="TableNormal"/>
    <w:uiPriority w:val="47"/>
    <w:rsid w:val="002639F7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370DDB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customStyle="1" w:styleId="Bulletpoints">
    <w:name w:val="Bullet points"/>
    <w:basedOn w:val="Normal"/>
    <w:link w:val="BulletpointsChar"/>
    <w:qFormat/>
    <w:rsid w:val="002B48EE"/>
    <w:pPr>
      <w:numPr>
        <w:numId w:val="3"/>
      </w:numPr>
      <w:spacing w:after="160"/>
    </w:pPr>
    <w:rPr>
      <w:rFonts w:asciiTheme="minorHAnsi" w:eastAsiaTheme="minorHAnsi" w:hAnsiTheme="minorHAnsi" w:cstheme="minorBidi"/>
      <w:noProof w:val="0"/>
      <w:sz w:val="22"/>
      <w:szCs w:val="22"/>
    </w:rPr>
  </w:style>
  <w:style w:type="character" w:customStyle="1" w:styleId="BulletpointsChar">
    <w:name w:val="Bullet points Char"/>
    <w:basedOn w:val="DefaultParagraphFont"/>
    <w:link w:val="Bulletpoints"/>
    <w:rsid w:val="002B48EE"/>
    <w:rPr>
      <w:rFonts w:asciiTheme="minorHAnsi" w:eastAsiaTheme="minorHAnsi" w:hAnsiTheme="minorHAnsi" w:cstheme="minorBidi"/>
      <w:sz w:val="22"/>
      <w:szCs w:val="22"/>
    </w:rPr>
  </w:style>
  <w:style w:type="paragraph" w:customStyle="1" w:styleId="numbering">
    <w:name w:val="numbering"/>
    <w:basedOn w:val="Normal"/>
    <w:link w:val="numberingChar"/>
    <w:qFormat/>
    <w:rsid w:val="007529C8"/>
    <w:pPr>
      <w:numPr>
        <w:numId w:val="4"/>
      </w:numPr>
      <w:spacing w:after="160" w:line="259" w:lineRule="auto"/>
    </w:pPr>
    <w:rPr>
      <w:rFonts w:asciiTheme="minorHAnsi" w:eastAsiaTheme="minorHAnsi" w:hAnsiTheme="minorHAnsi" w:cstheme="minorBidi"/>
      <w:noProof w:val="0"/>
      <w:sz w:val="22"/>
      <w:szCs w:val="22"/>
    </w:rPr>
  </w:style>
  <w:style w:type="character" w:customStyle="1" w:styleId="numberingChar">
    <w:name w:val="numbering Char"/>
    <w:basedOn w:val="DefaultParagraphFont"/>
    <w:link w:val="numbering"/>
    <w:rsid w:val="007529C8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4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6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6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9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0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5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0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8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6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4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0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4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8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8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5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9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yndabaker/Library/Group%20Containers/UBF8T346G9.Office/User%20Content.localized/Templates.localized/MeetingSolution%20Report%20for%20TCA%20p%207-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06F847-6CDB-7D47-BEE9-0716099AF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MeetingSolution Report for TCA p 7-9.dotx</Template>
  <TotalTime>163</TotalTime>
  <Pages>3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of Directors Meeting</vt:lpstr>
    </vt:vector>
  </TitlesOfParts>
  <Company/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of Directors Meeting</dc:title>
  <dc:subject/>
  <dc:creator>Lynda Baker</dc:creator>
  <cp:keywords/>
  <dc:description/>
  <cp:lastModifiedBy>Lynda Baker</cp:lastModifiedBy>
  <cp:revision>9</cp:revision>
  <cp:lastPrinted>2018-03-27T17:45:00Z</cp:lastPrinted>
  <dcterms:created xsi:type="dcterms:W3CDTF">2018-04-19T03:16:00Z</dcterms:created>
  <dcterms:modified xsi:type="dcterms:W3CDTF">2018-04-19T16:17:00Z</dcterms:modified>
</cp:coreProperties>
</file>